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B4086" w14:textId="26A4A118" w:rsidR="004F1A3A" w:rsidRDefault="004F1A3A" w:rsidP="004F1A3A">
      <w:pPr>
        <w:ind w:right="0"/>
        <w:jc w:val="right"/>
        <w:rPr>
          <w:color w:val="005695"/>
          <w:sz w:val="84"/>
          <w:szCs w:val="84"/>
        </w:rPr>
      </w:pPr>
    </w:p>
    <w:p w14:paraId="13F74C45" w14:textId="14C4EB5D" w:rsidR="004F1A3A" w:rsidRDefault="007269A5" w:rsidP="004F1A3A">
      <w:pPr>
        <w:ind w:right="0"/>
        <w:jc w:val="right"/>
        <w:rPr>
          <w:color w:val="005695"/>
          <w:sz w:val="84"/>
          <w:szCs w:val="84"/>
        </w:rPr>
      </w:pPr>
      <w:r>
        <w:rPr>
          <w:noProof/>
        </w:rPr>
        <w:pict w14:anchorId="1918E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82.05pt;margin-top:6.45pt;width:369.25pt;height:281.1pt;z-index:-251658236;mso-position-horizontal-relative:text;mso-position-vertical-relative:text;mso-width-relative:page;mso-height-relative:page" wrapcoords="-34 0 -34 21555 21600 21555 21600 0 -34 0">
            <v:imagedata r:id="rId12" o:title="martin-drew-uHxDEz_3tkI-unsplash"/>
            <w10:wrap type="tight"/>
          </v:shape>
        </w:pict>
      </w:r>
    </w:p>
    <w:p w14:paraId="1135A2A6" w14:textId="47772EC4" w:rsidR="004F1A3A" w:rsidRDefault="007269A5" w:rsidP="004F1A3A">
      <w:pPr>
        <w:ind w:right="0"/>
        <w:jc w:val="right"/>
        <w:rPr>
          <w:color w:val="005695"/>
          <w:sz w:val="84"/>
          <w:szCs w:val="84"/>
        </w:rPr>
      </w:pPr>
      <w:r>
        <w:rPr>
          <w:color w:val="005695"/>
          <w:sz w:val="84"/>
          <w:szCs w:val="84"/>
        </w:rPr>
        <w:pict w14:anchorId="578FECAB">
          <v:rect id="Content Placeholder 4" o:spid="_x0000_s1058" style="position:absolute;left:0;text-align:left;margin-left:0;margin-top:0;width:408pt;height:342.6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" filled="f" stroked="f">
            <v:path arrowok="t"/>
            <o:lock v:ext="edit" grouping="t"/>
          </v:rect>
        </w:pict>
      </w:r>
    </w:p>
    <w:p w14:paraId="51AD7AE4" w14:textId="77777777" w:rsidR="004F1A3A" w:rsidRDefault="004F1A3A" w:rsidP="004F1A3A">
      <w:pPr>
        <w:ind w:right="0"/>
        <w:jc w:val="right"/>
        <w:rPr>
          <w:color w:val="005695"/>
          <w:sz w:val="84"/>
          <w:szCs w:val="84"/>
        </w:rPr>
      </w:pPr>
    </w:p>
    <w:p w14:paraId="07506CB3" w14:textId="77777777" w:rsidR="004F1A3A" w:rsidRDefault="004F1A3A" w:rsidP="004F1A3A">
      <w:pPr>
        <w:ind w:right="0"/>
        <w:jc w:val="right"/>
        <w:rPr>
          <w:color w:val="005695"/>
          <w:sz w:val="84"/>
          <w:szCs w:val="84"/>
        </w:rPr>
      </w:pPr>
    </w:p>
    <w:p w14:paraId="3366C9C6" w14:textId="77777777" w:rsidR="004F1A3A" w:rsidRDefault="004F1A3A" w:rsidP="004F1A3A">
      <w:pPr>
        <w:ind w:right="0"/>
        <w:jc w:val="right"/>
        <w:rPr>
          <w:color w:val="005695"/>
          <w:sz w:val="84"/>
          <w:szCs w:val="84"/>
        </w:rPr>
      </w:pPr>
    </w:p>
    <w:p w14:paraId="095773FF" w14:textId="4735FF41" w:rsidR="004F1A3A" w:rsidRDefault="007269A5" w:rsidP="004F1A3A">
      <w:pPr>
        <w:ind w:right="0"/>
        <w:jc w:val="right"/>
        <w:rPr>
          <w:color w:val="005695"/>
          <w:sz w:val="84"/>
          <w:szCs w:val="84"/>
        </w:rPr>
      </w:pPr>
      <w:r>
        <w:rPr>
          <w:noProof/>
          <w:color w:val="auto"/>
          <w:sz w:val="84"/>
          <w:szCs w:val="84"/>
        </w:rPr>
        <w:pict w14:anchorId="34728D85">
          <v:shapetype id="_x0000_t202" coordsize="21600,21600" o:spt="202" path="m,l,21600r21600,l21600,xe">
            <v:stroke joinstyle="miter"/>
            <v:path gradientshapeok="t" o:connecttype="rect"/>
          </v:shapetype>
          <v:shape id="_x0000_s1057" type="#_x0000_t202" style="position:absolute;left:0;text-align:left;margin-left:354.55pt;margin-top:2.35pt;width:96.15pt;height:19pt;z-index:251658242" strokecolor="white">
            <v:textbox>
              <w:txbxContent>
                <w:p w14:paraId="4029C36E" w14:textId="77777777" w:rsidR="001B686A" w:rsidRPr="00981017" w:rsidRDefault="001B686A" w:rsidP="00981017">
                  <w:pPr>
                    <w:rPr>
                      <w:sz w:val="8"/>
                    </w:rPr>
                  </w:pPr>
                  <w:r w:rsidRPr="00981017">
                    <w:rPr>
                      <w:color w:val="auto"/>
                      <w:sz w:val="8"/>
                    </w:rPr>
                    <w:t>Image: Martin Drew on Unsplash</w:t>
                  </w:r>
                </w:p>
                <w:p w14:paraId="29ABF59E" w14:textId="77777777" w:rsidR="001B686A" w:rsidRPr="00981017" w:rsidRDefault="001B686A">
                  <w:pPr>
                    <w:rPr>
                      <w:sz w:val="8"/>
                    </w:rPr>
                  </w:pPr>
                </w:p>
              </w:txbxContent>
            </v:textbox>
          </v:shape>
        </w:pict>
      </w:r>
    </w:p>
    <w:p w14:paraId="7B09A08D" w14:textId="77777777" w:rsidR="004F1A3A" w:rsidRDefault="004F1A3A" w:rsidP="004F1A3A">
      <w:pPr>
        <w:ind w:right="0"/>
        <w:jc w:val="right"/>
        <w:rPr>
          <w:color w:val="005695"/>
          <w:sz w:val="84"/>
          <w:szCs w:val="84"/>
        </w:rPr>
      </w:pPr>
    </w:p>
    <w:p w14:paraId="3B6133CA" w14:textId="77777777" w:rsidR="004F1A3A" w:rsidRPr="007B10DD" w:rsidRDefault="004F1A3A" w:rsidP="004F1A3A">
      <w:pPr>
        <w:ind w:right="0"/>
        <w:jc w:val="right"/>
        <w:rPr>
          <w:color w:val="005695"/>
          <w:sz w:val="96"/>
          <w:szCs w:val="96"/>
        </w:rPr>
      </w:pPr>
      <w:r w:rsidRPr="007B10DD">
        <w:rPr>
          <w:color w:val="005695"/>
          <w:sz w:val="96"/>
          <w:szCs w:val="96"/>
        </w:rPr>
        <w:t>Church name</w:t>
      </w:r>
    </w:p>
    <w:p w14:paraId="1B0C9BE2" w14:textId="77777777" w:rsidR="009338CB" w:rsidRDefault="004F1A3A" w:rsidP="00771653">
      <w:pPr>
        <w:ind w:right="0"/>
        <w:jc w:val="right"/>
      </w:pPr>
      <w:r w:rsidRPr="007B10DD">
        <w:rPr>
          <w:b/>
          <w:color w:val="7F3F98"/>
          <w:sz w:val="48"/>
          <w:szCs w:val="48"/>
        </w:rPr>
        <w:t>location</w:t>
      </w:r>
    </w:p>
    <w:p w14:paraId="4DC4FC3A" w14:textId="77777777" w:rsidR="009338CB" w:rsidRDefault="009338CB" w:rsidP="005A700E">
      <w:pPr>
        <w:pStyle w:val="GIG--BodyText"/>
        <w:ind w:firstLine="0"/>
      </w:pPr>
    </w:p>
    <w:p w14:paraId="190D0FB8" w14:textId="21670AC5" w:rsidR="00912CC1" w:rsidRDefault="00912CC1" w:rsidP="007609DE">
      <w:pPr>
        <w:pStyle w:val="section"/>
        <w:sectPr w:rsidR="00912CC1" w:rsidSect="004F1A3A">
          <w:headerReference w:type="default" r:id="rId13"/>
          <w:footerReference w:type="default" r:id="rId14"/>
          <w:headerReference w:type="first" r:id="rId15"/>
          <w:footerReference w:type="first" r:id="rId16"/>
          <w:pgSz w:w="11900" w:h="16840" w:code="9"/>
          <w:pgMar w:top="2948" w:right="567" w:bottom="567" w:left="567" w:header="567" w:footer="567" w:gutter="0"/>
          <w:cols w:space="720"/>
          <w:docGrid w:linePitch="360"/>
        </w:sectPr>
      </w:pPr>
    </w:p>
    <w:p w14:paraId="2520C6BC" w14:textId="77777777" w:rsidR="005A700E" w:rsidRDefault="00076542" w:rsidP="00771653">
      <w:pPr>
        <w:spacing w:line="312" w:lineRule="auto"/>
      </w:pPr>
      <w:r w:rsidRPr="003D4BB5">
        <w:lastRenderedPageBreak/>
        <w:t>This section of the case statement offers reflection on maintenance, mission and ministry in our church and identifies some key areas for development</w:t>
      </w:r>
      <w:r>
        <w:t>.</w:t>
      </w:r>
    </w:p>
    <w:tbl>
      <w:tblPr>
        <w:tblW w:w="0" w:type="auto"/>
        <w:tblBorders>
          <w:top w:val="single" w:sz="12" w:space="0" w:color="AF74C6"/>
          <w:left w:val="single" w:sz="12" w:space="0" w:color="AF74C6"/>
          <w:bottom w:val="single" w:sz="12" w:space="0" w:color="AF74C6"/>
          <w:right w:val="single" w:sz="12" w:space="0" w:color="AF74C6"/>
          <w:insideH w:val="single" w:sz="12" w:space="0" w:color="AF74C6"/>
          <w:insideV w:val="single" w:sz="12" w:space="0" w:color="AF74C6"/>
        </w:tblBorders>
        <w:tblLook w:val="01E0" w:firstRow="1" w:lastRow="1" w:firstColumn="1" w:lastColumn="1" w:noHBand="0" w:noVBand="0"/>
      </w:tblPr>
      <w:tblGrid>
        <w:gridCol w:w="1908"/>
        <w:gridCol w:w="8832"/>
      </w:tblGrid>
      <w:tr w:rsidR="00771653" w14:paraId="058AFE80" w14:textId="77777777" w:rsidTr="00313525">
        <w:trPr>
          <w:trHeight w:val="1191"/>
        </w:trPr>
        <w:tc>
          <w:tcPr>
            <w:tcW w:w="1908" w:type="dxa"/>
            <w:vMerge w:val="restart"/>
            <w:shd w:val="clear" w:color="auto" w:fill="FFFFFF"/>
            <w:vAlign w:val="center"/>
          </w:tcPr>
          <w:p w14:paraId="7574D94F" w14:textId="77777777" w:rsidR="00771653" w:rsidRPr="00D13FF6" w:rsidRDefault="00771653" w:rsidP="00A31C74">
            <w:pPr>
              <w:pStyle w:val="GIG--BodyText"/>
              <w:tabs>
                <w:tab w:val="clear" w:pos="454"/>
                <w:tab w:val="left" w:pos="360"/>
              </w:tabs>
              <w:ind w:left="0" w:right="0" w:firstLine="0"/>
              <w:rPr>
                <w:rFonts w:ascii="Verdana" w:hAnsi="Verdana"/>
                <w:color w:val="7F3F98"/>
                <w:sz w:val="22"/>
              </w:rPr>
            </w:pPr>
            <w:r w:rsidRPr="00D13FF6">
              <w:rPr>
                <w:rFonts w:ascii="Verdana" w:hAnsi="Verdana"/>
                <w:color w:val="7F3F98"/>
                <w:sz w:val="22"/>
              </w:rPr>
              <w:t xml:space="preserve">The 3 main </w:t>
            </w:r>
            <w:r w:rsidRPr="00D13FF6">
              <w:rPr>
                <w:rFonts w:ascii="Verdana" w:hAnsi="Verdana"/>
                <w:b/>
                <w:color w:val="7F3F98"/>
                <w:sz w:val="22"/>
              </w:rPr>
              <w:t>strengths</w:t>
            </w:r>
            <w:r w:rsidRPr="00D13FF6">
              <w:rPr>
                <w:rFonts w:ascii="Verdana" w:hAnsi="Verdana"/>
                <w:color w:val="7F3F98"/>
                <w:sz w:val="22"/>
              </w:rPr>
              <w:t xml:space="preserve"> </w:t>
            </w:r>
            <w:r w:rsidRPr="00D13FF6">
              <w:rPr>
                <w:rFonts w:ascii="Verdana" w:hAnsi="Verdana"/>
                <w:color w:val="7F3F98"/>
                <w:sz w:val="22"/>
              </w:rPr>
              <w:br/>
              <w:t>in our church</w:t>
            </w:r>
          </w:p>
        </w:tc>
        <w:tc>
          <w:tcPr>
            <w:tcW w:w="8832" w:type="dxa"/>
            <w:vAlign w:val="center"/>
          </w:tcPr>
          <w:p w14:paraId="1EC1A2B0" w14:textId="77777777" w:rsidR="00771653" w:rsidRPr="00B24E1A" w:rsidRDefault="0055186E" w:rsidP="0055186E">
            <w:pPr>
              <w:rPr>
                <w:rStyle w:val="editthisChar"/>
                <w:b w:val="0"/>
                <w:i/>
                <w:color w:val="auto"/>
              </w:rPr>
            </w:pPr>
            <w:r w:rsidRPr="00B24E1A">
              <w:rPr>
                <w:rStyle w:val="editthisChar"/>
                <w:b w:val="0"/>
                <w:i/>
                <w:color w:val="auto"/>
              </w:rPr>
              <w:t>[fill in details]</w:t>
            </w:r>
          </w:p>
        </w:tc>
      </w:tr>
      <w:tr w:rsidR="00771653" w14:paraId="11B41CE8" w14:textId="77777777" w:rsidTr="00313525">
        <w:trPr>
          <w:trHeight w:val="1191"/>
        </w:trPr>
        <w:tc>
          <w:tcPr>
            <w:tcW w:w="1908" w:type="dxa"/>
            <w:vMerge/>
            <w:shd w:val="clear" w:color="auto" w:fill="FFFFFF"/>
            <w:vAlign w:val="center"/>
          </w:tcPr>
          <w:p w14:paraId="40522FB2"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2BFC862C"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05D77AD1" w14:textId="77777777" w:rsidTr="00313525">
        <w:trPr>
          <w:trHeight w:val="1191"/>
        </w:trPr>
        <w:tc>
          <w:tcPr>
            <w:tcW w:w="1908" w:type="dxa"/>
            <w:vMerge/>
            <w:shd w:val="clear" w:color="auto" w:fill="FFFFFF"/>
            <w:vAlign w:val="center"/>
          </w:tcPr>
          <w:p w14:paraId="45C5985E"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48732ECE"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2CBB4DD4" w14:textId="77777777" w:rsidTr="00313525">
        <w:trPr>
          <w:trHeight w:val="1191"/>
        </w:trPr>
        <w:tc>
          <w:tcPr>
            <w:tcW w:w="1908" w:type="dxa"/>
            <w:vMerge w:val="restart"/>
            <w:shd w:val="clear" w:color="auto" w:fill="FFFFFF"/>
            <w:vAlign w:val="center"/>
          </w:tcPr>
          <w:p w14:paraId="368F5F92" w14:textId="77777777" w:rsidR="00771653" w:rsidRPr="00D13FF6" w:rsidRDefault="00771653" w:rsidP="00A31C74">
            <w:pPr>
              <w:pStyle w:val="GIG--BodyText"/>
              <w:tabs>
                <w:tab w:val="clear" w:pos="454"/>
                <w:tab w:val="left" w:pos="360"/>
              </w:tabs>
              <w:ind w:left="0" w:right="0" w:firstLine="0"/>
              <w:rPr>
                <w:rFonts w:ascii="Verdana" w:hAnsi="Verdana"/>
                <w:color w:val="7F3F98"/>
                <w:sz w:val="22"/>
              </w:rPr>
            </w:pPr>
            <w:r w:rsidRPr="00D13FF6">
              <w:rPr>
                <w:rFonts w:ascii="Verdana" w:hAnsi="Verdana"/>
                <w:color w:val="7F3F98"/>
                <w:sz w:val="22"/>
              </w:rPr>
              <w:t xml:space="preserve">The 3 main </w:t>
            </w:r>
            <w:r w:rsidRPr="00D13FF6">
              <w:rPr>
                <w:rFonts w:ascii="Verdana" w:hAnsi="Verdana"/>
                <w:b/>
                <w:color w:val="7F3F98"/>
                <w:sz w:val="22"/>
              </w:rPr>
              <w:t>weaknesses</w:t>
            </w:r>
            <w:r w:rsidRPr="00D13FF6">
              <w:rPr>
                <w:rFonts w:ascii="Verdana" w:hAnsi="Verdana"/>
                <w:color w:val="7F3F98"/>
                <w:sz w:val="22"/>
              </w:rPr>
              <w:t xml:space="preserve"> </w:t>
            </w:r>
            <w:r w:rsidRPr="00D13FF6">
              <w:rPr>
                <w:rFonts w:ascii="Verdana" w:hAnsi="Verdana"/>
                <w:color w:val="7F3F98"/>
                <w:sz w:val="22"/>
              </w:rPr>
              <w:br/>
              <w:t>in our church</w:t>
            </w:r>
          </w:p>
        </w:tc>
        <w:tc>
          <w:tcPr>
            <w:tcW w:w="8832" w:type="dxa"/>
            <w:vAlign w:val="center"/>
          </w:tcPr>
          <w:p w14:paraId="35522DFF"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06CC002A" w14:textId="77777777" w:rsidTr="00313525">
        <w:trPr>
          <w:trHeight w:val="1191"/>
        </w:trPr>
        <w:tc>
          <w:tcPr>
            <w:tcW w:w="1908" w:type="dxa"/>
            <w:vMerge/>
            <w:shd w:val="clear" w:color="auto" w:fill="FFFFFF"/>
            <w:vAlign w:val="center"/>
          </w:tcPr>
          <w:p w14:paraId="28A58EB7"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7260CE01"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5992E60E" w14:textId="77777777" w:rsidTr="00313525">
        <w:trPr>
          <w:trHeight w:val="1191"/>
        </w:trPr>
        <w:tc>
          <w:tcPr>
            <w:tcW w:w="1908" w:type="dxa"/>
            <w:vMerge/>
            <w:shd w:val="clear" w:color="auto" w:fill="FFFFFF"/>
            <w:vAlign w:val="center"/>
          </w:tcPr>
          <w:p w14:paraId="5B2F1237"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37DAA258"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3293CCCD" w14:textId="77777777" w:rsidTr="00313525">
        <w:trPr>
          <w:trHeight w:val="1191"/>
        </w:trPr>
        <w:tc>
          <w:tcPr>
            <w:tcW w:w="1908" w:type="dxa"/>
            <w:vMerge w:val="restart"/>
            <w:shd w:val="clear" w:color="auto" w:fill="FFFFFF"/>
            <w:vAlign w:val="center"/>
          </w:tcPr>
          <w:p w14:paraId="739089FD" w14:textId="77777777" w:rsidR="00771653" w:rsidRPr="00D13FF6" w:rsidRDefault="00771653" w:rsidP="00A31C74">
            <w:pPr>
              <w:pStyle w:val="GIG--BodyText"/>
              <w:tabs>
                <w:tab w:val="clear" w:pos="454"/>
                <w:tab w:val="left" w:pos="360"/>
              </w:tabs>
              <w:ind w:left="0" w:right="0" w:firstLine="0"/>
              <w:rPr>
                <w:rFonts w:ascii="Verdana" w:hAnsi="Verdana"/>
                <w:color w:val="7F3F98"/>
                <w:sz w:val="22"/>
              </w:rPr>
            </w:pPr>
            <w:r w:rsidRPr="00D13FF6">
              <w:rPr>
                <w:rFonts w:ascii="Verdana" w:hAnsi="Verdana"/>
                <w:color w:val="7F3F98"/>
                <w:sz w:val="22"/>
              </w:rPr>
              <w:t xml:space="preserve">Our agreed </w:t>
            </w:r>
            <w:r w:rsidRPr="00D13FF6">
              <w:rPr>
                <w:rFonts w:ascii="Verdana" w:hAnsi="Verdana"/>
                <w:color w:val="7F3F98"/>
                <w:sz w:val="22"/>
              </w:rPr>
              <w:br/>
              <w:t xml:space="preserve">or provisional </w:t>
            </w:r>
            <w:r w:rsidRPr="00D13FF6">
              <w:rPr>
                <w:rFonts w:ascii="Verdana" w:hAnsi="Verdana"/>
                <w:b/>
                <w:color w:val="7F3F98"/>
                <w:sz w:val="22"/>
              </w:rPr>
              <w:t xml:space="preserve">plans </w:t>
            </w:r>
            <w:r w:rsidRPr="00D13FF6">
              <w:rPr>
                <w:rFonts w:ascii="Verdana" w:hAnsi="Verdana"/>
                <w:b/>
                <w:color w:val="7F3F98"/>
                <w:sz w:val="22"/>
              </w:rPr>
              <w:br/>
              <w:t xml:space="preserve">for ministry </w:t>
            </w:r>
            <w:r w:rsidRPr="00D13FF6">
              <w:rPr>
                <w:rFonts w:ascii="Verdana" w:hAnsi="Verdana"/>
                <w:b/>
                <w:color w:val="7F3F98"/>
                <w:sz w:val="22"/>
              </w:rPr>
              <w:br/>
              <w:t>and mission</w:t>
            </w:r>
            <w:r w:rsidRPr="00D13FF6">
              <w:rPr>
                <w:rFonts w:ascii="Verdana" w:hAnsi="Verdana"/>
                <w:color w:val="7F3F98"/>
                <w:sz w:val="22"/>
              </w:rPr>
              <w:t xml:space="preserve"> over the next </w:t>
            </w:r>
            <w:r w:rsidRPr="00D13FF6">
              <w:rPr>
                <w:rFonts w:ascii="Verdana" w:hAnsi="Verdana"/>
                <w:color w:val="7F3F98"/>
                <w:sz w:val="22"/>
              </w:rPr>
              <w:br/>
              <w:t>1-2 years</w:t>
            </w:r>
          </w:p>
        </w:tc>
        <w:tc>
          <w:tcPr>
            <w:tcW w:w="8832" w:type="dxa"/>
            <w:vAlign w:val="center"/>
          </w:tcPr>
          <w:p w14:paraId="0B0AA620"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02894C60" w14:textId="77777777" w:rsidTr="00313525">
        <w:trPr>
          <w:trHeight w:val="1191"/>
        </w:trPr>
        <w:tc>
          <w:tcPr>
            <w:tcW w:w="1908" w:type="dxa"/>
            <w:vMerge/>
            <w:shd w:val="clear" w:color="auto" w:fill="FFFFFF"/>
            <w:vAlign w:val="center"/>
          </w:tcPr>
          <w:p w14:paraId="6B24B0A2"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799920B9"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7EA90042" w14:textId="77777777" w:rsidTr="00313525">
        <w:trPr>
          <w:trHeight w:val="1191"/>
        </w:trPr>
        <w:tc>
          <w:tcPr>
            <w:tcW w:w="1908" w:type="dxa"/>
            <w:vMerge/>
            <w:shd w:val="clear" w:color="auto" w:fill="FFFFFF"/>
            <w:vAlign w:val="center"/>
          </w:tcPr>
          <w:p w14:paraId="6843B964"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092C2C37" w14:textId="77777777" w:rsidR="00771653" w:rsidRPr="00B5602B" w:rsidRDefault="00B24E1A" w:rsidP="00B5602B">
            <w:pPr>
              <w:rPr>
                <w:rStyle w:val="editthisChar"/>
                <w:i/>
                <w:color w:val="auto"/>
              </w:rPr>
            </w:pPr>
            <w:r w:rsidRPr="00B24E1A">
              <w:rPr>
                <w:rStyle w:val="editthisChar"/>
                <w:b w:val="0"/>
                <w:i/>
                <w:color w:val="auto"/>
              </w:rPr>
              <w:t>[fill in details]</w:t>
            </w:r>
          </w:p>
        </w:tc>
      </w:tr>
      <w:tr w:rsidR="00771653" w14:paraId="3841C9A7" w14:textId="77777777" w:rsidTr="00313525">
        <w:trPr>
          <w:trHeight w:val="1191"/>
        </w:trPr>
        <w:tc>
          <w:tcPr>
            <w:tcW w:w="1908" w:type="dxa"/>
            <w:vMerge/>
            <w:shd w:val="clear" w:color="auto" w:fill="FFFFFF"/>
            <w:vAlign w:val="center"/>
          </w:tcPr>
          <w:p w14:paraId="347BF2B7" w14:textId="77777777" w:rsidR="00771653" w:rsidRPr="003A14C3" w:rsidRDefault="00771653" w:rsidP="00A31C74">
            <w:pPr>
              <w:pStyle w:val="GIG--BodyText"/>
              <w:tabs>
                <w:tab w:val="clear" w:pos="454"/>
                <w:tab w:val="left" w:pos="360"/>
              </w:tabs>
              <w:ind w:left="0" w:right="0" w:firstLine="0"/>
              <w:rPr>
                <w:color w:val="7F3F98"/>
                <w:sz w:val="24"/>
              </w:rPr>
            </w:pPr>
          </w:p>
        </w:tc>
        <w:tc>
          <w:tcPr>
            <w:tcW w:w="8832" w:type="dxa"/>
            <w:vAlign w:val="center"/>
          </w:tcPr>
          <w:p w14:paraId="121B315F" w14:textId="77777777" w:rsidR="00771653" w:rsidRPr="00B5602B" w:rsidRDefault="00B24E1A" w:rsidP="00B5602B">
            <w:pPr>
              <w:rPr>
                <w:rStyle w:val="editthisChar"/>
                <w:i/>
                <w:color w:val="auto"/>
              </w:rPr>
            </w:pPr>
            <w:r w:rsidRPr="00B24E1A">
              <w:rPr>
                <w:rStyle w:val="editthisChar"/>
                <w:b w:val="0"/>
                <w:i/>
                <w:color w:val="auto"/>
              </w:rPr>
              <w:t>[fill in details]</w:t>
            </w:r>
          </w:p>
        </w:tc>
      </w:tr>
    </w:tbl>
    <w:p w14:paraId="4EE1D1BA" w14:textId="77777777" w:rsidR="007B10DD" w:rsidRDefault="007B10DD" w:rsidP="007609DE">
      <w:pPr>
        <w:pStyle w:val="Heading1"/>
        <w:sectPr w:rsidR="007B10DD" w:rsidSect="00D57FA4">
          <w:headerReference w:type="default" r:id="rId17"/>
          <w:headerReference w:type="first" r:id="rId18"/>
          <w:pgSz w:w="11900" w:h="16840" w:code="9"/>
          <w:pgMar w:top="709" w:right="680" w:bottom="1418" w:left="680" w:header="737" w:footer="567" w:gutter="0"/>
          <w:cols w:space="720"/>
          <w:docGrid w:linePitch="360"/>
        </w:sectPr>
      </w:pPr>
    </w:p>
    <w:p w14:paraId="4837A00A" w14:textId="77777777" w:rsidR="005A700E" w:rsidRDefault="005A700E" w:rsidP="00771653">
      <w:r w:rsidRPr="00A9155B">
        <w:lastRenderedPageBreak/>
        <w:t xml:space="preserve">This second section </w:t>
      </w:r>
      <w:r w:rsidR="002D33AD">
        <w:t xml:space="preserve">invites </w:t>
      </w:r>
      <w:r w:rsidRPr="00A9155B">
        <w:t>reflection</w:t>
      </w:r>
      <w:r w:rsidR="00A9155B">
        <w:t>s</w:t>
      </w:r>
      <w:r w:rsidRPr="00A9155B">
        <w:t xml:space="preserve"> on </w:t>
      </w:r>
      <w:r w:rsidR="002D33AD">
        <w:t xml:space="preserve">our </w:t>
      </w:r>
      <w:r w:rsidRPr="00A9155B">
        <w:t xml:space="preserve">stewardship practice and culture </w:t>
      </w:r>
      <w:r w:rsidR="002D33AD">
        <w:t xml:space="preserve">to </w:t>
      </w:r>
      <w:r w:rsidR="00A9155B">
        <w:t>i</w:t>
      </w:r>
      <w:r w:rsidR="00A9155B" w:rsidRPr="00C2558A">
        <w:t>nfor</w:t>
      </w:r>
      <w:r w:rsidR="00A9155B">
        <w:t xml:space="preserve">m our thinking </w:t>
      </w:r>
      <w:r w:rsidR="002D33AD">
        <w:t xml:space="preserve">and the shape of our Giving in Grace </w:t>
      </w:r>
      <w:r w:rsidR="00A9155B">
        <w:t>programme</w:t>
      </w:r>
      <w:r w:rsidRPr="00A9155B">
        <w:t xml:space="preserve">. </w:t>
      </w:r>
    </w:p>
    <w:tbl>
      <w:tblPr>
        <w:tblW w:w="0" w:type="auto"/>
        <w:tblBorders>
          <w:top w:val="single" w:sz="12" w:space="0" w:color="008DF6"/>
          <w:left w:val="single" w:sz="12" w:space="0" w:color="008DF6"/>
          <w:bottom w:val="single" w:sz="12" w:space="0" w:color="008DF6"/>
          <w:right w:val="single" w:sz="12" w:space="0" w:color="008DF6"/>
          <w:insideH w:val="single" w:sz="12" w:space="0" w:color="008DF6"/>
          <w:insideV w:val="single" w:sz="12" w:space="0" w:color="008DF6"/>
        </w:tblBorders>
        <w:tblLook w:val="01E0" w:firstRow="1" w:lastRow="1" w:firstColumn="1" w:lastColumn="1" w:noHBand="0" w:noVBand="0"/>
      </w:tblPr>
      <w:tblGrid>
        <w:gridCol w:w="4077"/>
        <w:gridCol w:w="6663"/>
      </w:tblGrid>
      <w:tr w:rsidR="005A700E" w14:paraId="1FEFE70F" w14:textId="77777777" w:rsidTr="00D52A30">
        <w:trPr>
          <w:trHeight w:val="1711"/>
        </w:trPr>
        <w:tc>
          <w:tcPr>
            <w:tcW w:w="4077" w:type="dxa"/>
            <w:shd w:val="clear" w:color="auto" w:fill="FFFFFF"/>
          </w:tcPr>
          <w:p w14:paraId="190386D0" w14:textId="77777777" w:rsidR="00184197" w:rsidRPr="00110F06" w:rsidRDefault="00507E6F" w:rsidP="00184197">
            <w:pPr>
              <w:pStyle w:val="Heading2"/>
              <w:rPr>
                <w:lang w:val="en-GB"/>
              </w:rPr>
            </w:pPr>
            <w:r>
              <w:rPr>
                <w:lang w:val="en-GB"/>
              </w:rPr>
              <w:t>Parish Giving Scheme</w:t>
            </w:r>
          </w:p>
          <w:p w14:paraId="3757919C" w14:textId="77777777" w:rsidR="005A700E" w:rsidRPr="003A14C3" w:rsidRDefault="00184197" w:rsidP="00507E6F">
            <w:pPr>
              <w:rPr>
                <w:color w:val="005695"/>
              </w:rPr>
            </w:pPr>
            <w:r>
              <w:rPr>
                <w:color w:val="005695"/>
              </w:rPr>
              <w:t xml:space="preserve">We work hard at growing </w:t>
            </w:r>
            <w:r w:rsidRPr="00507E6F">
              <w:rPr>
                <w:b/>
                <w:color w:val="005695"/>
              </w:rPr>
              <w:t>planned giving,</w:t>
            </w:r>
            <w:r>
              <w:rPr>
                <w:color w:val="005695"/>
              </w:rPr>
              <w:t xml:space="preserve"> primarily through the Parish Giving Scheme. Good literature, clear website &amp; social media encouragement. (</w:t>
            </w:r>
            <w:hyperlink r:id="rId19" w:history="1">
              <w:r>
                <w:rPr>
                  <w:rStyle w:val="Hyperlink"/>
                </w:rPr>
                <w:t>M</w:t>
              </w:r>
              <w:r w:rsidRPr="00EB0969">
                <w:rPr>
                  <w:rStyle w:val="Hyperlink"/>
                </w:rPr>
                <w:t>ore</w:t>
              </w:r>
            </w:hyperlink>
            <w:r>
              <w:rPr>
                <w:color w:val="005695"/>
              </w:rPr>
              <w:t>)</w:t>
            </w:r>
          </w:p>
        </w:tc>
        <w:tc>
          <w:tcPr>
            <w:tcW w:w="6663" w:type="dxa"/>
            <w:vAlign w:val="center"/>
          </w:tcPr>
          <w:p w14:paraId="3579E26B" w14:textId="77777777" w:rsidR="005A700E" w:rsidRPr="00A9221D" w:rsidRDefault="0055186E" w:rsidP="00B24E1A">
            <w:pPr>
              <w:pStyle w:val="GIG--BodyText"/>
              <w:tabs>
                <w:tab w:val="clear" w:pos="454"/>
                <w:tab w:val="left" w:pos="360"/>
              </w:tabs>
              <w:spacing w:line="240" w:lineRule="auto"/>
              <w:ind w:left="0" w:right="0" w:firstLine="0"/>
            </w:pPr>
            <w:r w:rsidRPr="00B24E1A">
              <w:rPr>
                <w:rStyle w:val="editthisChar"/>
                <w:b w:val="0"/>
                <w:i/>
                <w:color w:val="auto"/>
              </w:rPr>
              <w:t>[</w:t>
            </w:r>
            <w:r w:rsidR="00A31C74" w:rsidRPr="00B24E1A">
              <w:rPr>
                <w:rStyle w:val="editthisChar"/>
                <w:b w:val="0"/>
                <w:i/>
                <w:color w:val="auto"/>
              </w:rPr>
              <w:t>insert brief commentary</w:t>
            </w:r>
            <w:r w:rsidRPr="00B24E1A">
              <w:rPr>
                <w:rStyle w:val="editthisChar"/>
                <w:b w:val="0"/>
                <w:i/>
                <w:color w:val="auto"/>
              </w:rPr>
              <w:t>]</w:t>
            </w:r>
          </w:p>
        </w:tc>
      </w:tr>
      <w:tr w:rsidR="00184197" w14:paraId="481BB7A5" w14:textId="77777777" w:rsidTr="00184197">
        <w:trPr>
          <w:trHeight w:val="1693"/>
        </w:trPr>
        <w:tc>
          <w:tcPr>
            <w:tcW w:w="4077" w:type="dxa"/>
            <w:shd w:val="clear" w:color="auto" w:fill="FFFFFF"/>
          </w:tcPr>
          <w:p w14:paraId="517FE92A" w14:textId="77777777" w:rsidR="00184197" w:rsidRPr="00110F06" w:rsidRDefault="00184197" w:rsidP="00184197">
            <w:pPr>
              <w:pStyle w:val="Heading2"/>
              <w:rPr>
                <w:lang w:val="en-GB"/>
              </w:rPr>
            </w:pPr>
            <w:r>
              <w:rPr>
                <w:lang w:val="en-GB"/>
              </w:rPr>
              <w:t>Good stewardship practice</w:t>
            </w:r>
          </w:p>
          <w:p w14:paraId="3320CB5F" w14:textId="649D07F9" w:rsidR="00184197" w:rsidRPr="003A14C3" w:rsidRDefault="00184197" w:rsidP="005F7362">
            <w:pPr>
              <w:rPr>
                <w:color w:val="005695"/>
              </w:rPr>
            </w:pPr>
            <w:r w:rsidRPr="003A14C3">
              <w:rPr>
                <w:color w:val="005695"/>
              </w:rPr>
              <w:t xml:space="preserve">We </w:t>
            </w:r>
            <w:r>
              <w:rPr>
                <w:color w:val="005695"/>
              </w:rPr>
              <w:t xml:space="preserve">have a clear </w:t>
            </w:r>
            <w:r w:rsidR="00507E6F">
              <w:rPr>
                <w:color w:val="005695"/>
              </w:rPr>
              <w:t xml:space="preserve">stewardship </w:t>
            </w:r>
            <w:r>
              <w:rPr>
                <w:color w:val="005695"/>
              </w:rPr>
              <w:t xml:space="preserve">plan: </w:t>
            </w:r>
            <w:r w:rsidRPr="003F4FEF">
              <w:rPr>
                <w:color w:val="005695"/>
              </w:rPr>
              <w:t>preach</w:t>
            </w:r>
            <w:r>
              <w:rPr>
                <w:color w:val="005695"/>
              </w:rPr>
              <w:t>ing</w:t>
            </w:r>
            <w:r w:rsidRPr="003F4FEF">
              <w:rPr>
                <w:color w:val="005695"/>
              </w:rPr>
              <w:t xml:space="preserve"> </w:t>
            </w:r>
            <w:r>
              <w:rPr>
                <w:color w:val="005695"/>
              </w:rPr>
              <w:t>generous discipleship; celebrating Generosity Week</w:t>
            </w:r>
            <w:r w:rsidR="00F43588">
              <w:rPr>
                <w:color w:val="005695"/>
              </w:rPr>
              <w:t>;</w:t>
            </w:r>
            <w:r>
              <w:rPr>
                <w:color w:val="005695"/>
              </w:rPr>
              <w:t xml:space="preserve"> </w:t>
            </w:r>
            <w:r w:rsidR="00F43588">
              <w:rPr>
                <w:color w:val="005695"/>
              </w:rPr>
              <w:t xml:space="preserve">an annual giving ‘ask’; </w:t>
            </w:r>
            <w:r>
              <w:rPr>
                <w:color w:val="005695"/>
              </w:rPr>
              <w:t>Gift Days</w:t>
            </w:r>
            <w:r w:rsidR="00F43588">
              <w:rPr>
                <w:color w:val="005695"/>
              </w:rPr>
              <w:t xml:space="preserve"> as appropriate</w:t>
            </w:r>
            <w:r w:rsidR="00507E6F">
              <w:rPr>
                <w:color w:val="005695"/>
              </w:rPr>
              <w:t xml:space="preserve">; regular </w:t>
            </w:r>
            <w:r w:rsidR="00F43588">
              <w:rPr>
                <w:color w:val="005695"/>
              </w:rPr>
              <w:t xml:space="preserve">thanks for </w:t>
            </w:r>
            <w:r w:rsidR="00507E6F">
              <w:rPr>
                <w:color w:val="005695"/>
              </w:rPr>
              <w:t>giving;</w:t>
            </w:r>
            <w:r>
              <w:rPr>
                <w:color w:val="005695"/>
              </w:rPr>
              <w:t xml:space="preserve"> </w:t>
            </w:r>
            <w:r w:rsidR="00F43588">
              <w:rPr>
                <w:color w:val="005695"/>
              </w:rPr>
              <w:t xml:space="preserve">Maximise Gift Aid; </w:t>
            </w:r>
            <w:r>
              <w:rPr>
                <w:color w:val="005695"/>
              </w:rPr>
              <w:t xml:space="preserve">small group learning; signpost </w:t>
            </w:r>
            <w:r w:rsidR="00507E6F">
              <w:rPr>
                <w:color w:val="005695"/>
              </w:rPr>
              <w:t xml:space="preserve">pastoral </w:t>
            </w:r>
            <w:r>
              <w:rPr>
                <w:color w:val="005695"/>
              </w:rPr>
              <w:t>support for debt, money concerns</w:t>
            </w:r>
            <w:r w:rsidR="00970C5C">
              <w:rPr>
                <w:color w:val="005695"/>
              </w:rPr>
              <w:t>.</w:t>
            </w:r>
          </w:p>
        </w:tc>
        <w:tc>
          <w:tcPr>
            <w:tcW w:w="6663" w:type="dxa"/>
            <w:vAlign w:val="center"/>
          </w:tcPr>
          <w:p w14:paraId="0C26D08F" w14:textId="77777777" w:rsidR="00184197" w:rsidRDefault="00184197" w:rsidP="00184197">
            <w:pPr>
              <w:pStyle w:val="GIG--BodyText"/>
              <w:tabs>
                <w:tab w:val="clear" w:pos="454"/>
                <w:tab w:val="left" w:pos="360"/>
              </w:tabs>
              <w:spacing w:line="240" w:lineRule="auto"/>
              <w:ind w:left="0" w:right="0" w:firstLine="0"/>
            </w:pPr>
            <w:r w:rsidRPr="00B24E1A">
              <w:rPr>
                <w:rStyle w:val="editthisChar"/>
                <w:b w:val="0"/>
                <w:i/>
                <w:color w:val="auto"/>
              </w:rPr>
              <w:t>[insert brief commentary]</w:t>
            </w:r>
          </w:p>
        </w:tc>
      </w:tr>
      <w:tr w:rsidR="00184197" w14:paraId="6598D750" w14:textId="77777777" w:rsidTr="00D52A30">
        <w:trPr>
          <w:trHeight w:val="1757"/>
        </w:trPr>
        <w:tc>
          <w:tcPr>
            <w:tcW w:w="4077" w:type="dxa"/>
            <w:shd w:val="clear" w:color="auto" w:fill="FFFFFF"/>
          </w:tcPr>
          <w:p w14:paraId="6A610988" w14:textId="77777777" w:rsidR="00184197" w:rsidRPr="00110F06" w:rsidRDefault="00184197" w:rsidP="00184197">
            <w:pPr>
              <w:pStyle w:val="Heading2"/>
              <w:rPr>
                <w:lang w:val="en-GB"/>
              </w:rPr>
            </w:pPr>
            <w:r>
              <w:rPr>
                <w:lang w:val="en-GB"/>
              </w:rPr>
              <w:t>Digital Giving</w:t>
            </w:r>
          </w:p>
          <w:p w14:paraId="27B7A962" w14:textId="77777777" w:rsidR="00184197" w:rsidRPr="003A14C3" w:rsidRDefault="00507E6F" w:rsidP="006B1321">
            <w:pPr>
              <w:rPr>
                <w:color w:val="005695"/>
              </w:rPr>
            </w:pPr>
            <w:r>
              <w:rPr>
                <w:color w:val="005695"/>
              </w:rPr>
              <w:t>We have c</w:t>
            </w:r>
            <w:r w:rsidR="00184197">
              <w:rPr>
                <w:color w:val="005695"/>
              </w:rPr>
              <w:t xml:space="preserve">ontactless giving in church, an online giving platform; accessible, clear giving </w:t>
            </w:r>
            <w:r>
              <w:rPr>
                <w:color w:val="005695"/>
              </w:rPr>
              <w:t xml:space="preserve">web </w:t>
            </w:r>
            <w:r w:rsidR="00184197">
              <w:rPr>
                <w:color w:val="005695"/>
              </w:rPr>
              <w:t>page</w:t>
            </w:r>
            <w:r>
              <w:rPr>
                <w:color w:val="005695"/>
              </w:rPr>
              <w:t>;</w:t>
            </w:r>
            <w:r w:rsidR="00184197">
              <w:rPr>
                <w:color w:val="005695"/>
              </w:rPr>
              <w:t xml:space="preserve"> effective social media.</w:t>
            </w:r>
          </w:p>
        </w:tc>
        <w:tc>
          <w:tcPr>
            <w:tcW w:w="6663" w:type="dxa"/>
            <w:vAlign w:val="center"/>
          </w:tcPr>
          <w:p w14:paraId="4BE9DB8F" w14:textId="77777777" w:rsidR="00184197" w:rsidRPr="00471F2D" w:rsidRDefault="00184197" w:rsidP="00184197">
            <w:pPr>
              <w:pStyle w:val="GIG--BodyText"/>
              <w:tabs>
                <w:tab w:val="clear" w:pos="454"/>
                <w:tab w:val="left" w:pos="360"/>
              </w:tabs>
              <w:spacing w:line="240" w:lineRule="auto"/>
              <w:ind w:left="0" w:right="0" w:firstLine="0"/>
              <w:rPr>
                <w:rStyle w:val="editthisChar"/>
                <w:i/>
                <w:color w:val="auto"/>
              </w:rPr>
            </w:pPr>
            <w:r w:rsidRPr="00471F2D">
              <w:rPr>
                <w:rStyle w:val="editthisChar"/>
                <w:b w:val="0"/>
                <w:i/>
                <w:color w:val="auto"/>
              </w:rPr>
              <w:t>[insert brief commentary]</w:t>
            </w:r>
          </w:p>
        </w:tc>
      </w:tr>
      <w:tr w:rsidR="00184197" w14:paraId="6D2CD331" w14:textId="77777777" w:rsidTr="00D52A30">
        <w:trPr>
          <w:trHeight w:val="1409"/>
        </w:trPr>
        <w:tc>
          <w:tcPr>
            <w:tcW w:w="4077" w:type="dxa"/>
            <w:shd w:val="clear" w:color="auto" w:fill="FFFFFF"/>
          </w:tcPr>
          <w:p w14:paraId="3388F427" w14:textId="77777777" w:rsidR="00184197" w:rsidRDefault="00507E6F" w:rsidP="00507E6F">
            <w:pPr>
              <w:pStyle w:val="Heading2"/>
            </w:pPr>
            <w:r>
              <w:t>Legacy giving</w:t>
            </w:r>
          </w:p>
          <w:p w14:paraId="280B38B6" w14:textId="2449BBF8" w:rsidR="00507E6F" w:rsidRPr="00507E6F" w:rsidRDefault="00507E6F" w:rsidP="00507E6F">
            <w:r w:rsidRPr="00507E6F">
              <w:rPr>
                <w:color w:val="005695"/>
              </w:rPr>
              <w:t>We have a clear plan to encourage legacy gifts: a legacy policy, online and hard copy literature; a legacy officer, good story telling of the difference legacies make</w:t>
            </w:r>
            <w:r w:rsidR="00970C5C">
              <w:rPr>
                <w:color w:val="005695"/>
              </w:rPr>
              <w:t>.</w:t>
            </w:r>
          </w:p>
        </w:tc>
        <w:tc>
          <w:tcPr>
            <w:tcW w:w="6663" w:type="dxa"/>
            <w:vAlign w:val="center"/>
          </w:tcPr>
          <w:p w14:paraId="518B6EF7" w14:textId="77777777" w:rsidR="00184197" w:rsidRDefault="00184197" w:rsidP="00184197">
            <w:pPr>
              <w:pStyle w:val="GIG--BodyText"/>
              <w:tabs>
                <w:tab w:val="clear" w:pos="454"/>
                <w:tab w:val="left" w:pos="360"/>
              </w:tabs>
              <w:spacing w:line="240" w:lineRule="auto"/>
              <w:ind w:left="0" w:right="0" w:firstLine="0"/>
            </w:pPr>
            <w:r w:rsidRPr="00471F2D">
              <w:rPr>
                <w:rStyle w:val="editthisChar"/>
                <w:b w:val="0"/>
                <w:i/>
                <w:color w:val="auto"/>
              </w:rPr>
              <w:t>[insert brief commentary]</w:t>
            </w:r>
          </w:p>
        </w:tc>
      </w:tr>
      <w:tr w:rsidR="00184197" w14:paraId="0371DBD0" w14:textId="77777777" w:rsidTr="00D52A30">
        <w:trPr>
          <w:trHeight w:val="1427"/>
        </w:trPr>
        <w:tc>
          <w:tcPr>
            <w:tcW w:w="4077" w:type="dxa"/>
            <w:shd w:val="clear" w:color="auto" w:fill="FFFFFF"/>
          </w:tcPr>
          <w:p w14:paraId="6BAEFA5B" w14:textId="77777777" w:rsidR="00184197" w:rsidRPr="00110F06" w:rsidRDefault="00184197" w:rsidP="00184197">
            <w:pPr>
              <w:pStyle w:val="Heading2"/>
              <w:rPr>
                <w:lang w:val="en-GB"/>
              </w:rPr>
            </w:pPr>
            <w:r w:rsidRPr="00110F06">
              <w:rPr>
                <w:lang w:val="en-GB"/>
              </w:rPr>
              <w:t xml:space="preserve">Budgeting </w:t>
            </w:r>
            <w:r w:rsidR="00507E6F">
              <w:rPr>
                <w:lang w:val="en-GB"/>
              </w:rPr>
              <w:t>and planning</w:t>
            </w:r>
          </w:p>
          <w:p w14:paraId="32C76321" w14:textId="77777777" w:rsidR="00184197" w:rsidRPr="003A14C3" w:rsidRDefault="00184197" w:rsidP="006B1321">
            <w:pPr>
              <w:rPr>
                <w:color w:val="005695"/>
              </w:rPr>
            </w:pPr>
            <w:r w:rsidRPr="003A14C3">
              <w:rPr>
                <w:color w:val="005695"/>
              </w:rPr>
              <w:t>We prepare an annual budget</w:t>
            </w:r>
            <w:r w:rsidR="00F43588">
              <w:rPr>
                <w:color w:val="005695"/>
              </w:rPr>
              <w:t xml:space="preserve"> &amp; we</w:t>
            </w:r>
            <w:r w:rsidRPr="003A14C3">
              <w:rPr>
                <w:color w:val="005695"/>
              </w:rPr>
              <w:t xml:space="preserve"> communicate </w:t>
            </w:r>
            <w:r w:rsidR="00F43588">
              <w:rPr>
                <w:color w:val="005695"/>
              </w:rPr>
              <w:t xml:space="preserve">it and our ongoing finances </w:t>
            </w:r>
            <w:r w:rsidR="00507E6F">
              <w:rPr>
                <w:color w:val="005695"/>
              </w:rPr>
              <w:t>creatively</w:t>
            </w:r>
            <w:r w:rsidR="00F43588">
              <w:rPr>
                <w:color w:val="005695"/>
              </w:rPr>
              <w:t xml:space="preserve">. We use reserves well with a reserves policy; we connect giving and the mission it makes possible. We gift a </w:t>
            </w:r>
            <w:r w:rsidR="00507E6F">
              <w:rPr>
                <w:color w:val="005695"/>
              </w:rPr>
              <w:t xml:space="preserve">% of </w:t>
            </w:r>
            <w:r w:rsidR="00F43588">
              <w:rPr>
                <w:color w:val="005695"/>
              </w:rPr>
              <w:t>our annual income</w:t>
            </w:r>
            <w:r w:rsidR="00507E6F">
              <w:rPr>
                <w:color w:val="005695"/>
              </w:rPr>
              <w:t>.</w:t>
            </w:r>
          </w:p>
        </w:tc>
        <w:tc>
          <w:tcPr>
            <w:tcW w:w="6663" w:type="dxa"/>
            <w:vAlign w:val="center"/>
          </w:tcPr>
          <w:p w14:paraId="2632BC63" w14:textId="77777777" w:rsidR="00184197" w:rsidRDefault="00184197" w:rsidP="00184197">
            <w:pPr>
              <w:pStyle w:val="GIG--BodyText"/>
              <w:tabs>
                <w:tab w:val="clear" w:pos="454"/>
                <w:tab w:val="left" w:pos="360"/>
              </w:tabs>
              <w:spacing w:line="240" w:lineRule="auto"/>
              <w:ind w:left="0" w:right="0" w:firstLine="0"/>
            </w:pPr>
            <w:r w:rsidRPr="00471F2D">
              <w:rPr>
                <w:rStyle w:val="editthisChar"/>
                <w:b w:val="0"/>
                <w:i/>
                <w:color w:val="auto"/>
              </w:rPr>
              <w:t>[insert brief commentary]</w:t>
            </w:r>
          </w:p>
        </w:tc>
      </w:tr>
      <w:tr w:rsidR="00184197" w14:paraId="6F2B8950" w14:textId="77777777" w:rsidTr="00D05E8C">
        <w:trPr>
          <w:trHeight w:val="1717"/>
        </w:trPr>
        <w:tc>
          <w:tcPr>
            <w:tcW w:w="4077" w:type="dxa"/>
            <w:shd w:val="clear" w:color="auto" w:fill="FFFFFF"/>
          </w:tcPr>
          <w:p w14:paraId="420A76BB" w14:textId="77777777" w:rsidR="00507E6F" w:rsidRPr="00507E6F" w:rsidRDefault="00507E6F" w:rsidP="00507E6F">
            <w:pPr>
              <w:pStyle w:val="Heading2"/>
            </w:pPr>
            <w:r>
              <w:t>Other income streams</w:t>
            </w:r>
          </w:p>
          <w:p w14:paraId="2679B84E" w14:textId="77777777" w:rsidR="00184197" w:rsidRPr="003A14C3" w:rsidRDefault="00F43588" w:rsidP="00F43588">
            <w:pPr>
              <w:rPr>
                <w:color w:val="005695"/>
              </w:rPr>
            </w:pPr>
            <w:r>
              <w:rPr>
                <w:color w:val="005695"/>
              </w:rPr>
              <w:t xml:space="preserve">For example: a sustainable fundraising plan; maximise trading income (e.g hall rentals); grant funding; Friends groups etc. </w:t>
            </w:r>
          </w:p>
        </w:tc>
        <w:tc>
          <w:tcPr>
            <w:tcW w:w="6663" w:type="dxa"/>
            <w:vAlign w:val="center"/>
          </w:tcPr>
          <w:p w14:paraId="26A0500B" w14:textId="77777777" w:rsidR="00184197" w:rsidRDefault="00184197" w:rsidP="00184197">
            <w:pPr>
              <w:pStyle w:val="GIG--BodyText"/>
              <w:tabs>
                <w:tab w:val="clear" w:pos="454"/>
                <w:tab w:val="left" w:pos="360"/>
              </w:tabs>
              <w:spacing w:line="240" w:lineRule="auto"/>
              <w:ind w:left="0" w:right="0" w:firstLine="0"/>
            </w:pPr>
            <w:r w:rsidRPr="00471F2D">
              <w:rPr>
                <w:rStyle w:val="editthisChar"/>
                <w:b w:val="0"/>
                <w:i/>
                <w:color w:val="auto"/>
              </w:rPr>
              <w:t>[insert brief commentary]</w:t>
            </w:r>
          </w:p>
        </w:tc>
      </w:tr>
    </w:tbl>
    <w:p w14:paraId="743FC1AA" w14:textId="77777777" w:rsidR="007B10DD" w:rsidRDefault="007B10DD" w:rsidP="00BD5B73">
      <w:pPr>
        <w:sectPr w:rsidR="007B10DD" w:rsidSect="00D57FA4">
          <w:headerReference w:type="default" r:id="rId20"/>
          <w:pgSz w:w="11900" w:h="16840" w:code="9"/>
          <w:pgMar w:top="709" w:right="680" w:bottom="1418" w:left="680" w:header="737" w:footer="567" w:gutter="0"/>
          <w:cols w:space="720"/>
          <w:docGrid w:linePitch="360"/>
        </w:sectPr>
      </w:pPr>
    </w:p>
    <w:p w14:paraId="4CF57D7C" w14:textId="77777777" w:rsidR="002367F6" w:rsidRDefault="00D05E8C" w:rsidP="00FC34FA">
      <w:pPr>
        <w:spacing w:after="0"/>
      </w:pPr>
      <w:r>
        <w:lastRenderedPageBreak/>
        <w:t xml:space="preserve">Section three of this case statement captures the financial analysis, often done by the treasurer on behalf of the planning group. </w:t>
      </w:r>
    </w:p>
    <w:p w14:paraId="00DBD917" w14:textId="77777777" w:rsidR="002367F6" w:rsidRDefault="002367F6" w:rsidP="00FC34FA">
      <w:pPr>
        <w:spacing w:after="0"/>
      </w:pPr>
    </w:p>
    <w:p w14:paraId="0D23EF12" w14:textId="51CDA41B" w:rsidR="002367F6" w:rsidRDefault="002367F6" w:rsidP="00FC34FA">
      <w:pPr>
        <w:spacing w:after="0"/>
      </w:pPr>
      <w:r>
        <w:t xml:space="preserve">This income and expenditure page of the case statement is created in an Excel spreadsheet. A graphic illustrating how the final page </w:t>
      </w:r>
      <w:r w:rsidR="00FD0E14">
        <w:t>will</w:t>
      </w:r>
      <w:r>
        <w:t xml:space="preserve"> look is found below. </w:t>
      </w:r>
    </w:p>
    <w:p w14:paraId="3697435B" w14:textId="77777777" w:rsidR="002367F6" w:rsidRDefault="002367F6" w:rsidP="00FC34FA">
      <w:pPr>
        <w:spacing w:after="0"/>
      </w:pPr>
    </w:p>
    <w:p w14:paraId="63FFD9C7" w14:textId="77777777" w:rsidR="00D05E8C" w:rsidRDefault="002367F6" w:rsidP="00FC34FA">
      <w:pPr>
        <w:spacing w:after="0"/>
      </w:pPr>
      <w:r>
        <w:t>Guidance on completing this page is at</w:t>
      </w:r>
      <w:r w:rsidR="00D05E8C">
        <w:t xml:space="preserve">: </w:t>
      </w:r>
      <w:hyperlink r:id="rId21" w:history="1">
        <w:r w:rsidR="00FC34FA" w:rsidRPr="00E54C3F">
          <w:rPr>
            <w:rStyle w:val="Hyperlink"/>
          </w:rPr>
          <w:t>www.givingingrace.org/Income-and-Expenditure</w:t>
        </w:r>
      </w:hyperlink>
      <w:r w:rsidR="00FC34FA">
        <w:t xml:space="preserve"> </w:t>
      </w:r>
    </w:p>
    <w:p w14:paraId="69529609" w14:textId="77777777" w:rsidR="00FC34FA" w:rsidRDefault="00FC34FA" w:rsidP="00FC34FA">
      <w:pPr>
        <w:spacing w:after="0"/>
      </w:pPr>
    </w:p>
    <w:p w14:paraId="2052C2F2" w14:textId="40C9F493" w:rsidR="00FC34FA" w:rsidRDefault="002367F6" w:rsidP="00D05E8C">
      <w:pPr>
        <w:pStyle w:val="GIG--BodyText"/>
        <w:ind w:left="0" w:firstLine="0"/>
        <w:rPr>
          <w:rFonts w:ascii="Verdana" w:hAnsi="Verdana" w:cs="Times New Roman"/>
          <w:sz w:val="21"/>
          <w:szCs w:val="18"/>
          <w:lang w:eastAsia="en-GB"/>
        </w:rPr>
      </w:pPr>
      <w:r>
        <w:rPr>
          <w:rFonts w:ascii="Verdana" w:hAnsi="Verdana" w:cs="Times New Roman"/>
          <w:sz w:val="21"/>
          <w:szCs w:val="18"/>
          <w:lang w:eastAsia="en-GB"/>
        </w:rPr>
        <w:t xml:space="preserve">The </w:t>
      </w:r>
      <w:r w:rsidR="00FC34FA">
        <w:rPr>
          <w:rFonts w:ascii="Verdana" w:hAnsi="Verdana" w:cs="Times New Roman"/>
          <w:sz w:val="21"/>
          <w:szCs w:val="18"/>
          <w:lang w:eastAsia="en-GB"/>
        </w:rPr>
        <w:t xml:space="preserve">finished spreadsheet </w:t>
      </w:r>
      <w:r>
        <w:rPr>
          <w:rFonts w:ascii="Verdana" w:hAnsi="Verdana" w:cs="Times New Roman"/>
          <w:sz w:val="21"/>
          <w:szCs w:val="18"/>
          <w:lang w:eastAsia="en-GB"/>
        </w:rPr>
        <w:t>sit</w:t>
      </w:r>
      <w:r w:rsidR="00970C5C">
        <w:rPr>
          <w:rFonts w:ascii="Verdana" w:hAnsi="Verdana" w:cs="Times New Roman"/>
          <w:sz w:val="21"/>
          <w:szCs w:val="18"/>
          <w:lang w:eastAsia="en-GB"/>
        </w:rPr>
        <w:t>s at this point in the document.</w:t>
      </w:r>
      <w:r>
        <w:rPr>
          <w:rFonts w:ascii="Verdana" w:hAnsi="Verdana" w:cs="Times New Roman"/>
          <w:sz w:val="21"/>
          <w:szCs w:val="18"/>
          <w:lang w:eastAsia="en-GB"/>
        </w:rPr>
        <w:t xml:space="preserve"> </w:t>
      </w:r>
      <w:r w:rsidR="001B686A">
        <w:rPr>
          <w:rFonts w:ascii="Verdana" w:hAnsi="Verdana" w:cs="Times New Roman"/>
          <w:sz w:val="21"/>
          <w:szCs w:val="18"/>
          <w:lang w:eastAsia="en-GB"/>
        </w:rPr>
        <w:t>In Excel hide the gridlines on the View menu</w:t>
      </w:r>
      <w:r w:rsidR="00970C5C">
        <w:rPr>
          <w:rFonts w:ascii="Verdana" w:hAnsi="Verdana" w:cs="Times New Roman"/>
          <w:sz w:val="21"/>
          <w:szCs w:val="18"/>
          <w:lang w:eastAsia="en-GB"/>
        </w:rPr>
        <w:t xml:space="preserve"> and then </w:t>
      </w:r>
      <w:r w:rsidR="001B686A">
        <w:rPr>
          <w:rFonts w:ascii="Verdana" w:hAnsi="Verdana" w:cs="Times New Roman"/>
          <w:sz w:val="21"/>
          <w:szCs w:val="18"/>
          <w:lang w:eastAsia="en-GB"/>
        </w:rPr>
        <w:t>o</w:t>
      </w:r>
      <w:r w:rsidR="00FC34FA">
        <w:rPr>
          <w:rFonts w:ascii="Verdana" w:hAnsi="Verdana" w:cs="Times New Roman"/>
          <w:sz w:val="21"/>
          <w:szCs w:val="18"/>
          <w:lang w:eastAsia="en-GB"/>
        </w:rPr>
        <w:t xml:space="preserve">ptions include: </w:t>
      </w:r>
    </w:p>
    <w:p w14:paraId="220D7211" w14:textId="77777777" w:rsidR="00FC34FA" w:rsidRDefault="00FC34FA" w:rsidP="00D05E8C">
      <w:pPr>
        <w:pStyle w:val="GIG--BodyText"/>
        <w:ind w:left="0" w:firstLine="0"/>
        <w:rPr>
          <w:rFonts w:ascii="Verdana" w:hAnsi="Verdana" w:cs="Times New Roman"/>
          <w:sz w:val="21"/>
          <w:szCs w:val="18"/>
          <w:lang w:eastAsia="en-GB"/>
        </w:rPr>
      </w:pPr>
    </w:p>
    <w:p w14:paraId="78DDB9D5" w14:textId="611AAC0E" w:rsidR="00FC34FA" w:rsidRDefault="002367F6" w:rsidP="00FC34FA">
      <w:pPr>
        <w:pStyle w:val="GIG--BodyText"/>
        <w:numPr>
          <w:ilvl w:val="0"/>
          <w:numId w:val="33"/>
        </w:numPr>
        <w:rPr>
          <w:rFonts w:ascii="Verdana" w:hAnsi="Verdana" w:cs="Times New Roman"/>
          <w:sz w:val="21"/>
          <w:szCs w:val="18"/>
          <w:lang w:eastAsia="en-GB"/>
        </w:rPr>
      </w:pPr>
      <w:r>
        <w:rPr>
          <w:rFonts w:ascii="Verdana" w:hAnsi="Verdana" w:cs="Times New Roman"/>
          <w:sz w:val="21"/>
          <w:szCs w:val="18"/>
          <w:lang w:eastAsia="en-GB"/>
        </w:rPr>
        <w:t>Highlight and c</w:t>
      </w:r>
      <w:r w:rsidR="00FD0E14">
        <w:rPr>
          <w:rFonts w:ascii="Verdana" w:hAnsi="Verdana" w:cs="Times New Roman"/>
          <w:sz w:val="21"/>
          <w:szCs w:val="18"/>
          <w:lang w:eastAsia="en-GB"/>
        </w:rPr>
        <w:t>opy the spreadsheet data. D</w:t>
      </w:r>
      <w:r w:rsidR="00FC34FA">
        <w:rPr>
          <w:rFonts w:ascii="Verdana" w:hAnsi="Verdana" w:cs="Times New Roman"/>
          <w:sz w:val="21"/>
          <w:szCs w:val="18"/>
          <w:lang w:eastAsia="en-GB"/>
        </w:rPr>
        <w:t>elete the body text and illustrative graphic on this page</w:t>
      </w:r>
      <w:r w:rsidR="00FD0E14">
        <w:rPr>
          <w:rFonts w:ascii="Verdana" w:hAnsi="Verdana" w:cs="Times New Roman"/>
          <w:sz w:val="21"/>
          <w:szCs w:val="18"/>
          <w:lang w:eastAsia="en-GB"/>
        </w:rPr>
        <w:t xml:space="preserve">. </w:t>
      </w:r>
      <w:r w:rsidR="00FD0E14">
        <w:rPr>
          <w:rFonts w:ascii="Verdana" w:hAnsi="Verdana" w:cs="Times New Roman"/>
          <w:b/>
          <w:sz w:val="21"/>
          <w:szCs w:val="18"/>
          <w:lang w:eastAsia="en-GB"/>
        </w:rPr>
        <w:t>P</w:t>
      </w:r>
      <w:r w:rsidR="00FC34FA" w:rsidRPr="00F407D5">
        <w:rPr>
          <w:rFonts w:ascii="Verdana" w:hAnsi="Verdana" w:cs="Times New Roman"/>
          <w:b/>
          <w:sz w:val="21"/>
          <w:szCs w:val="18"/>
          <w:lang w:eastAsia="en-GB"/>
        </w:rPr>
        <w:t>aste the spreadsheet data onto this page</w:t>
      </w:r>
      <w:r w:rsidR="00FC34FA">
        <w:rPr>
          <w:rFonts w:ascii="Verdana" w:hAnsi="Verdana" w:cs="Times New Roman"/>
          <w:sz w:val="21"/>
          <w:szCs w:val="18"/>
          <w:lang w:eastAsia="en-GB"/>
        </w:rPr>
        <w:t>. Use the MS Word Table Tools design and layout menus to adjust the data on the page</w:t>
      </w:r>
      <w:r w:rsidR="00970C5C">
        <w:rPr>
          <w:rFonts w:ascii="Verdana" w:hAnsi="Verdana" w:cs="Times New Roman"/>
          <w:sz w:val="21"/>
          <w:szCs w:val="18"/>
          <w:lang w:eastAsia="en-GB"/>
        </w:rPr>
        <w:t>.</w:t>
      </w:r>
    </w:p>
    <w:p w14:paraId="6D2F2167" w14:textId="2FDDEC91" w:rsidR="002367F6" w:rsidRDefault="002367F6" w:rsidP="00FD0E14">
      <w:pPr>
        <w:pStyle w:val="GIG--BodyText"/>
        <w:numPr>
          <w:ilvl w:val="0"/>
          <w:numId w:val="33"/>
        </w:numPr>
        <w:spacing w:before="120"/>
        <w:ind w:left="714" w:hanging="357"/>
        <w:rPr>
          <w:rFonts w:ascii="Verdana" w:hAnsi="Verdana" w:cs="Times New Roman"/>
          <w:sz w:val="21"/>
          <w:szCs w:val="18"/>
          <w:lang w:eastAsia="en-GB"/>
        </w:rPr>
      </w:pPr>
      <w:r>
        <w:rPr>
          <w:rFonts w:ascii="Verdana" w:hAnsi="Verdana" w:cs="Times New Roman"/>
          <w:sz w:val="21"/>
          <w:szCs w:val="18"/>
          <w:lang w:eastAsia="en-GB"/>
        </w:rPr>
        <w:t xml:space="preserve">Highlight and copy </w:t>
      </w:r>
      <w:r w:rsidRPr="002367F6">
        <w:rPr>
          <w:rFonts w:ascii="Verdana" w:hAnsi="Verdana" w:cs="Times New Roman"/>
          <w:sz w:val="21"/>
          <w:szCs w:val="18"/>
          <w:lang w:eastAsia="en-GB"/>
        </w:rPr>
        <w:t>the spreadsheet data</w:t>
      </w:r>
      <w:r w:rsidR="00FD0E14">
        <w:rPr>
          <w:rFonts w:ascii="Verdana" w:hAnsi="Verdana" w:cs="Times New Roman"/>
          <w:sz w:val="21"/>
          <w:szCs w:val="18"/>
          <w:lang w:eastAsia="en-GB"/>
        </w:rPr>
        <w:t>. D</w:t>
      </w:r>
      <w:r w:rsidRPr="002367F6">
        <w:rPr>
          <w:rFonts w:ascii="Verdana" w:hAnsi="Verdana" w:cs="Times New Roman"/>
          <w:sz w:val="21"/>
          <w:szCs w:val="18"/>
          <w:lang w:eastAsia="en-GB"/>
        </w:rPr>
        <w:t xml:space="preserve">elete the text and graphic on this page. Paste the spreadsheet data </w:t>
      </w:r>
      <w:r w:rsidRPr="00F407D5">
        <w:rPr>
          <w:rFonts w:ascii="Verdana" w:hAnsi="Verdana" w:cs="Times New Roman"/>
          <w:b/>
          <w:sz w:val="21"/>
          <w:szCs w:val="18"/>
          <w:lang w:eastAsia="en-GB"/>
        </w:rPr>
        <w:t>as an image onto this page.</w:t>
      </w:r>
      <w:r w:rsidRPr="002367F6">
        <w:rPr>
          <w:rFonts w:ascii="Verdana" w:hAnsi="Verdana" w:cs="Times New Roman"/>
          <w:sz w:val="21"/>
          <w:szCs w:val="18"/>
          <w:lang w:eastAsia="en-GB"/>
        </w:rPr>
        <w:t xml:space="preserve"> Use the MS Word Picture Tools Format menu to adjust the image on the page. Alternatively take a screen grab of the Excel data </w:t>
      </w:r>
      <w:r w:rsidR="00FD0E14">
        <w:rPr>
          <w:rFonts w:ascii="Verdana" w:hAnsi="Verdana" w:cs="Times New Roman"/>
          <w:sz w:val="21"/>
          <w:szCs w:val="18"/>
          <w:lang w:eastAsia="en-GB"/>
        </w:rPr>
        <w:t xml:space="preserve">(Windows+Shift+S) </w:t>
      </w:r>
      <w:r w:rsidRPr="002367F6">
        <w:rPr>
          <w:rFonts w:ascii="Verdana" w:hAnsi="Verdana" w:cs="Times New Roman"/>
          <w:sz w:val="21"/>
          <w:szCs w:val="18"/>
          <w:lang w:eastAsia="en-GB"/>
        </w:rPr>
        <w:t xml:space="preserve">and paste as </w:t>
      </w:r>
      <w:r w:rsidR="00970C5C">
        <w:rPr>
          <w:rFonts w:ascii="Verdana" w:hAnsi="Verdana" w:cs="Times New Roman"/>
          <w:sz w:val="21"/>
          <w:szCs w:val="18"/>
          <w:lang w:eastAsia="en-GB"/>
        </w:rPr>
        <w:t xml:space="preserve">a </w:t>
      </w:r>
      <w:r w:rsidRPr="002367F6">
        <w:rPr>
          <w:rFonts w:ascii="Verdana" w:hAnsi="Verdana" w:cs="Times New Roman"/>
          <w:sz w:val="21"/>
          <w:szCs w:val="18"/>
          <w:lang w:eastAsia="en-GB"/>
        </w:rPr>
        <w:t xml:space="preserve">graphic on this page. </w:t>
      </w:r>
    </w:p>
    <w:p w14:paraId="44216487" w14:textId="1BBFAE2B" w:rsidR="0080403F" w:rsidRPr="002367F6" w:rsidRDefault="00F407D5" w:rsidP="00FD0E14">
      <w:pPr>
        <w:pStyle w:val="GIG--BodyText"/>
        <w:numPr>
          <w:ilvl w:val="0"/>
          <w:numId w:val="33"/>
        </w:numPr>
        <w:spacing w:before="120"/>
        <w:ind w:left="714" w:hanging="357"/>
        <w:rPr>
          <w:rFonts w:ascii="Verdana" w:hAnsi="Verdana" w:cs="Times New Roman"/>
          <w:sz w:val="21"/>
          <w:szCs w:val="18"/>
          <w:lang w:eastAsia="en-GB"/>
        </w:rPr>
      </w:pPr>
      <w:r>
        <w:rPr>
          <w:rFonts w:ascii="Verdana" w:hAnsi="Verdana" w:cs="Times New Roman"/>
          <w:sz w:val="21"/>
          <w:szCs w:val="18"/>
          <w:lang w:eastAsia="en-GB"/>
        </w:rPr>
        <w:t>Print</w:t>
      </w:r>
      <w:r w:rsidR="002367F6">
        <w:rPr>
          <w:rFonts w:ascii="Verdana" w:hAnsi="Verdana" w:cs="Times New Roman"/>
          <w:sz w:val="21"/>
          <w:szCs w:val="18"/>
          <w:lang w:eastAsia="en-GB"/>
        </w:rPr>
        <w:t xml:space="preserve"> a </w:t>
      </w:r>
      <w:r w:rsidR="002367F6" w:rsidRPr="00F407D5">
        <w:rPr>
          <w:rFonts w:ascii="Verdana" w:hAnsi="Verdana" w:cs="Times New Roman"/>
          <w:b/>
          <w:sz w:val="21"/>
          <w:szCs w:val="18"/>
          <w:lang w:eastAsia="en-GB"/>
        </w:rPr>
        <w:t>hard copy document</w:t>
      </w:r>
      <w:r w:rsidR="002367F6">
        <w:rPr>
          <w:rFonts w:ascii="Verdana" w:hAnsi="Verdana" w:cs="Times New Roman"/>
          <w:sz w:val="21"/>
          <w:szCs w:val="18"/>
          <w:lang w:eastAsia="en-GB"/>
        </w:rPr>
        <w:t xml:space="preserve"> </w:t>
      </w:r>
      <w:r w:rsidR="00FD0E14">
        <w:rPr>
          <w:rFonts w:ascii="Verdana" w:hAnsi="Verdana" w:cs="Times New Roman"/>
          <w:sz w:val="21"/>
          <w:szCs w:val="18"/>
          <w:lang w:eastAsia="en-GB"/>
        </w:rPr>
        <w:t xml:space="preserve">from </w:t>
      </w:r>
      <w:r w:rsidR="002367F6">
        <w:rPr>
          <w:rFonts w:ascii="Verdana" w:hAnsi="Verdana" w:cs="Times New Roman"/>
          <w:sz w:val="21"/>
          <w:szCs w:val="18"/>
          <w:lang w:eastAsia="en-GB"/>
        </w:rPr>
        <w:t>Excel</w:t>
      </w:r>
      <w:r>
        <w:rPr>
          <w:rFonts w:ascii="Verdana" w:hAnsi="Verdana" w:cs="Times New Roman"/>
          <w:sz w:val="21"/>
          <w:szCs w:val="18"/>
          <w:lang w:eastAsia="en-GB"/>
        </w:rPr>
        <w:t xml:space="preserve">, </w:t>
      </w:r>
      <w:r w:rsidR="00FD0E14">
        <w:rPr>
          <w:rFonts w:ascii="Verdana" w:hAnsi="Verdana" w:cs="Times New Roman"/>
          <w:sz w:val="21"/>
          <w:szCs w:val="18"/>
          <w:lang w:eastAsia="en-GB"/>
        </w:rPr>
        <w:t xml:space="preserve">pre-paginated to page 4 &amp; </w:t>
      </w:r>
      <w:r>
        <w:rPr>
          <w:rFonts w:ascii="Verdana" w:hAnsi="Verdana" w:cs="Times New Roman"/>
          <w:sz w:val="21"/>
          <w:szCs w:val="18"/>
          <w:lang w:eastAsia="en-GB"/>
        </w:rPr>
        <w:t>replacing this page.</w:t>
      </w:r>
      <w:r w:rsidR="002367F6">
        <w:rPr>
          <w:rFonts w:ascii="Verdana" w:hAnsi="Verdana" w:cs="Times New Roman"/>
          <w:sz w:val="21"/>
          <w:szCs w:val="18"/>
          <w:lang w:eastAsia="en-GB"/>
        </w:rPr>
        <w:t xml:space="preserve"> </w:t>
      </w:r>
    </w:p>
    <w:p w14:paraId="501A6F7A" w14:textId="33B6DDD9" w:rsidR="00D05E8C" w:rsidRPr="00D05E8C" w:rsidRDefault="00D05E8C" w:rsidP="00D05E8C">
      <w:pPr>
        <w:pStyle w:val="GIG--BodyText"/>
        <w:ind w:left="0" w:firstLine="0"/>
        <w:rPr>
          <w:rFonts w:ascii="Verdana" w:hAnsi="Verdana" w:cs="Times New Roman"/>
          <w:sz w:val="21"/>
          <w:szCs w:val="18"/>
          <w:lang w:eastAsia="en-GB"/>
        </w:rPr>
      </w:pPr>
    </w:p>
    <w:p w14:paraId="21336C65" w14:textId="09120B2F" w:rsidR="0080403F" w:rsidRPr="00A9155B" w:rsidRDefault="007269A5" w:rsidP="00BD5B73">
      <w:r>
        <w:rPr>
          <w:noProof/>
        </w:rPr>
        <w:pict w14:anchorId="39481B1B">
          <v:shape id="_x0000_s1066" type="#_x0000_t75" style="position:absolute;margin-left:94.8pt;margin-top:304.4pt;width:319.9pt;height:359.25pt;z-index:251658248;visibility:visible;mso-wrap-style:square;mso-position-horizontal-relative:margin;mso-position-vertical-relative:margin">
            <v:imagedata r:id="rId22" o:title=""/>
            <w10:wrap type="square" anchorx="margin" anchory="margin"/>
          </v:shape>
        </w:pict>
      </w:r>
    </w:p>
    <w:p w14:paraId="4CD226B2" w14:textId="77777777" w:rsidR="00DF2DD8" w:rsidRDefault="00DF2DD8" w:rsidP="002367F6">
      <w:pPr>
        <w:pStyle w:val="Quote"/>
        <w:sectPr w:rsidR="00DF2DD8" w:rsidSect="00DF2DD8">
          <w:headerReference w:type="default" r:id="rId23"/>
          <w:pgSz w:w="11900" w:h="16840" w:code="9"/>
          <w:pgMar w:top="709" w:right="680" w:bottom="1418" w:left="680" w:header="737" w:footer="567" w:gutter="0"/>
          <w:cols w:space="720"/>
          <w:docGrid w:linePitch="360"/>
        </w:sectPr>
      </w:pPr>
    </w:p>
    <w:p w14:paraId="352369DC" w14:textId="77777777" w:rsidR="00EF76E7" w:rsidRDefault="00DF2DD8" w:rsidP="00EF76E7">
      <w:r>
        <w:lastRenderedPageBreak/>
        <w:t>T</w:t>
      </w:r>
      <w:r w:rsidR="00EF76E7" w:rsidRPr="00EF76E7">
        <w:t xml:space="preserve">hese charts </w:t>
      </w:r>
      <w:r w:rsidR="006A39AA">
        <w:t xml:space="preserve">which will be shown on this page </w:t>
      </w:r>
      <w:r w:rsidR="00EF76E7" w:rsidRPr="00EF76E7">
        <w:t>give an overview of what is available to the church by way of reserves</w:t>
      </w:r>
      <w:r w:rsidR="006A39AA">
        <w:t xml:space="preserve"> which </w:t>
      </w:r>
      <w:r w:rsidR="00EF76E7" w:rsidRPr="00EF76E7">
        <w:t>can be used for day to day expenditure on maintenance and the mission of the church</w:t>
      </w:r>
      <w:r w:rsidR="00857F6E">
        <w:t xml:space="preserve">. They also show restricted funds which can only be used for the purpose for which they were given and, finally, total church funds minus what we owe to others. </w:t>
      </w:r>
    </w:p>
    <w:p w14:paraId="2AA0E5AE" w14:textId="77777777" w:rsidR="006A39AA" w:rsidRDefault="006A39AA" w:rsidP="006A39AA">
      <w:pPr>
        <w:spacing w:after="0"/>
      </w:pPr>
      <w:r>
        <w:t xml:space="preserve">This </w:t>
      </w:r>
      <w:r w:rsidR="00781C89">
        <w:t>reserves</w:t>
      </w:r>
      <w:r>
        <w:t xml:space="preserve"> page is created in an Excel spreadsheet. A graphic illustrating how the final page might look is found below. </w:t>
      </w:r>
    </w:p>
    <w:p w14:paraId="799805FF" w14:textId="77777777" w:rsidR="006A39AA" w:rsidRDefault="006A39AA" w:rsidP="006A39AA">
      <w:pPr>
        <w:spacing w:after="0"/>
      </w:pPr>
    </w:p>
    <w:p w14:paraId="582AF3E8" w14:textId="77777777" w:rsidR="006A39AA" w:rsidRDefault="006A39AA" w:rsidP="003F0ABB">
      <w:pPr>
        <w:spacing w:after="0"/>
      </w:pPr>
      <w:r>
        <w:t xml:space="preserve">Guidance on completing this page is at: </w:t>
      </w:r>
      <w:hyperlink r:id="rId24" w:history="1">
        <w:r w:rsidRPr="00E54C3F">
          <w:rPr>
            <w:rStyle w:val="Hyperlink"/>
          </w:rPr>
          <w:t>www.givingingrace.org/Reserves</w:t>
        </w:r>
      </w:hyperlink>
      <w:r>
        <w:t xml:space="preserve"> </w:t>
      </w:r>
    </w:p>
    <w:p w14:paraId="02DBF742" w14:textId="77777777" w:rsidR="006A39AA" w:rsidRDefault="006A39AA" w:rsidP="006A39AA">
      <w:pPr>
        <w:spacing w:after="0"/>
      </w:pPr>
    </w:p>
    <w:p w14:paraId="1A016093" w14:textId="56CB5031" w:rsidR="003F0ABB" w:rsidRDefault="006A39AA" w:rsidP="003F0ABB">
      <w:pPr>
        <w:spacing w:after="0"/>
      </w:pPr>
      <w:r>
        <w:t>The finished spreadsheet sits at this point in the document</w:t>
      </w:r>
      <w:r w:rsidR="003F0ABB">
        <w:t xml:space="preserve">. </w:t>
      </w:r>
    </w:p>
    <w:p w14:paraId="50D04E27" w14:textId="77777777" w:rsidR="003F0ABB" w:rsidRDefault="003F0ABB" w:rsidP="003F0ABB">
      <w:pPr>
        <w:spacing w:after="0"/>
      </w:pPr>
    </w:p>
    <w:p w14:paraId="4BA948A3" w14:textId="791AF3A1" w:rsidR="00EF76E7" w:rsidRDefault="006A39AA" w:rsidP="006A39AA">
      <w:r>
        <w:t xml:space="preserve">Options for inclusion </w:t>
      </w:r>
      <w:r w:rsidR="00781C89">
        <w:t xml:space="preserve">of the page in this </w:t>
      </w:r>
      <w:r w:rsidR="003F0ABB">
        <w:t xml:space="preserve">Case Statement </w:t>
      </w:r>
      <w:r w:rsidR="00781C89">
        <w:t xml:space="preserve">document </w:t>
      </w:r>
      <w:r w:rsidR="003F0ABB">
        <w:t xml:space="preserve">are as </w:t>
      </w:r>
      <w:r>
        <w:t>listed on page 4</w:t>
      </w:r>
      <w:r w:rsidR="00781C89">
        <w:t>.</w:t>
      </w:r>
    </w:p>
    <w:p w14:paraId="28B26BE7" w14:textId="02268FB8" w:rsidR="00FA2CCD" w:rsidRPr="00A9155B" w:rsidRDefault="007269A5" w:rsidP="00FA2CCD">
      <w:pPr>
        <w:pStyle w:val="GIG--BodyText"/>
        <w:ind w:left="60" w:firstLine="0"/>
        <w:rPr>
          <w:i/>
        </w:rPr>
      </w:pPr>
      <w:r>
        <w:rPr>
          <w:noProof/>
        </w:rPr>
        <w:pict w14:anchorId="1EFD9AC1">
          <v:shape id="_x0000_s1062" type="#_x0000_t75" style="position:absolute;left:0;text-align:left;margin-left:116.35pt;margin-top:51.95pt;width:262.25pt;height:361.7pt;z-index:-251658235;visibility:visible;mso-wrap-style:square;mso-position-horizontal-relative:text;mso-position-vertical-relative:text;mso-width-relative:page;mso-height-relative:page" wrapcoords="-38 0 -38 21573 21600 21573 21600 0 -38 0">
            <v:imagedata r:id="rId25" o:title=""/>
            <w10:wrap type="tight"/>
          </v:shape>
        </w:pict>
      </w:r>
    </w:p>
    <w:p w14:paraId="5FE2479F" w14:textId="77777777" w:rsidR="00DF2DD8" w:rsidRDefault="00DF2DD8" w:rsidP="00DF2DD8">
      <w:pPr>
        <w:pStyle w:val="Quote"/>
        <w:sectPr w:rsidR="00DF2DD8" w:rsidSect="00D57FA4">
          <w:headerReference w:type="default" r:id="rId26"/>
          <w:pgSz w:w="11900" w:h="16840" w:code="9"/>
          <w:pgMar w:top="709" w:right="680" w:bottom="1418" w:left="680" w:header="737" w:footer="567" w:gutter="0"/>
          <w:cols w:space="720"/>
          <w:docGrid w:linePitch="360"/>
        </w:sectPr>
      </w:pPr>
    </w:p>
    <w:p w14:paraId="06E27C47" w14:textId="77777777" w:rsidR="00EF76E7" w:rsidRPr="00EF76E7" w:rsidRDefault="00EF76E7" w:rsidP="00EF76E7">
      <w:r w:rsidRPr="00EF76E7">
        <w:lastRenderedPageBreak/>
        <w:t xml:space="preserve">This planned giving profile offers an insight into the pattern of giving in our church. TEPG refers </w:t>
      </w:r>
      <w:r w:rsidR="00781C89">
        <w:rPr>
          <w:i/>
        </w:rPr>
        <w:t xml:space="preserve">Tax Efficient Planned Givers, </w:t>
      </w:r>
      <w:r w:rsidRPr="00EF76E7">
        <w:t>those who are able to Gi</w:t>
      </w:r>
      <w:r w:rsidR="00781C89">
        <w:t xml:space="preserve">ft Aid their giving. </w:t>
      </w:r>
      <w:r w:rsidRPr="00EF76E7">
        <w:t xml:space="preserve">OPG refers to </w:t>
      </w:r>
      <w:r w:rsidR="00781C89">
        <w:rPr>
          <w:i/>
        </w:rPr>
        <w:t xml:space="preserve">Other Planned Givers, </w:t>
      </w:r>
      <w:r w:rsidRPr="00EF76E7">
        <w:t xml:space="preserve">those who </w:t>
      </w:r>
      <w:r w:rsidR="00781C89">
        <w:t xml:space="preserve">cannot or do not </w:t>
      </w:r>
      <w:r w:rsidRPr="00EF76E7">
        <w:t xml:space="preserve">Gift Aid their gifts. </w:t>
      </w:r>
    </w:p>
    <w:p w14:paraId="39C65748" w14:textId="77777777" w:rsidR="00781C89" w:rsidRDefault="00781C89" w:rsidP="00781C89">
      <w:pPr>
        <w:spacing w:after="0"/>
      </w:pPr>
      <w:r>
        <w:t>This planned giving profile page is created in an Excel spreadsheet. A graphic illustrating how the final page might look is found below, left.</w:t>
      </w:r>
    </w:p>
    <w:p w14:paraId="090F346F" w14:textId="77777777" w:rsidR="00781C89" w:rsidRDefault="00781C89" w:rsidP="00781C89">
      <w:pPr>
        <w:spacing w:after="0"/>
      </w:pPr>
    </w:p>
    <w:p w14:paraId="275B408C" w14:textId="77777777" w:rsidR="00781C89" w:rsidRDefault="00781C89" w:rsidP="00781C89">
      <w:pPr>
        <w:spacing w:after="0"/>
      </w:pPr>
      <w:r>
        <w:t xml:space="preserve">Guidance on completing this page is at: </w:t>
      </w:r>
      <w:hyperlink r:id="rId27" w:history="1">
        <w:r w:rsidRPr="00E54C3F">
          <w:rPr>
            <w:rStyle w:val="Hyperlink"/>
          </w:rPr>
          <w:t>www.givingingrace.org/Giving-Profile</w:t>
        </w:r>
      </w:hyperlink>
    </w:p>
    <w:p w14:paraId="72C7F381" w14:textId="77777777" w:rsidR="00781C89" w:rsidRDefault="00781C89" w:rsidP="00781C89">
      <w:pPr>
        <w:spacing w:after="0"/>
      </w:pPr>
    </w:p>
    <w:p w14:paraId="7BD581FD" w14:textId="219E4187" w:rsidR="00781C89" w:rsidRDefault="00781C89" w:rsidP="00781C89">
      <w:pPr>
        <w:spacing w:after="0"/>
      </w:pPr>
      <w:r>
        <w:t xml:space="preserve">For a church with very small planned giving numbers it is likely </w:t>
      </w:r>
      <w:r w:rsidRPr="00627976">
        <w:t xml:space="preserve">inappropriate to separate out </w:t>
      </w:r>
      <w:r>
        <w:t>TEPG and OPG givers. In such cases within the</w:t>
      </w:r>
      <w:r w:rsidRPr="00627976">
        <w:t xml:space="preserve"> </w:t>
      </w:r>
      <w:r w:rsidRPr="00781C89">
        <w:rPr>
          <w:i/>
        </w:rPr>
        <w:t>Planned Giving Profile</w:t>
      </w:r>
      <w:r w:rsidRPr="00627976">
        <w:t xml:space="preserve"> spreadsheet use the </w:t>
      </w:r>
      <w:r w:rsidRPr="00627976">
        <w:rPr>
          <w:b/>
        </w:rPr>
        <w:t>Total Planned Giving</w:t>
      </w:r>
      <w:r w:rsidRPr="00627976">
        <w:t xml:space="preserve"> worksheet</w:t>
      </w:r>
      <w:r>
        <w:t xml:space="preserve"> for a giving</w:t>
      </w:r>
      <w:r w:rsidRPr="00627976">
        <w:t xml:space="preserve"> profile for </w:t>
      </w:r>
      <w:r w:rsidRPr="00627976">
        <w:rPr>
          <w:b/>
        </w:rPr>
        <w:t>all</w:t>
      </w:r>
      <w:r w:rsidRPr="00627976">
        <w:t xml:space="preserve"> planned givers</w:t>
      </w:r>
      <w:r>
        <w:t>, illustrated below, right</w:t>
      </w:r>
      <w:r w:rsidR="00970C5C">
        <w:t>.</w:t>
      </w:r>
    </w:p>
    <w:p w14:paraId="48E8B6EE" w14:textId="61B0DE32" w:rsidR="00781C89" w:rsidRDefault="00781C89" w:rsidP="00781C89">
      <w:pPr>
        <w:spacing w:after="0"/>
      </w:pPr>
    </w:p>
    <w:p w14:paraId="22BE9138" w14:textId="77777777" w:rsidR="006D6083" w:rsidRDefault="00781C89" w:rsidP="00781C89">
      <w:r>
        <w:t>The finished spreadsheet sits at this point in the document: Options for inclusion of the page in this document are the options listed above, on page 4.</w:t>
      </w:r>
    </w:p>
    <w:p w14:paraId="03D5D323" w14:textId="77777777" w:rsidR="006D6083" w:rsidRDefault="007269A5" w:rsidP="00C2558A">
      <w:r>
        <w:rPr>
          <w:noProof/>
        </w:rPr>
        <w:pict w14:anchorId="039328C2">
          <v:shape id="_x0000_s1054" type="#_x0000_t75" style="position:absolute;margin-left:286pt;margin-top:43.35pt;width:206.35pt;height:247.1pt;z-index:-251658239;visibility:visible" wrapcoords="-79 0 -79 21543 21600 21543 21600 0 -79 0">
            <v:imagedata r:id="rId28" o:title="" cropbottom="8705f"/>
            <w10:wrap type="tight"/>
          </v:shape>
        </w:pict>
      </w:r>
      <w:r>
        <w:rPr>
          <w:noProof/>
        </w:rPr>
        <w:pict w14:anchorId="3F8F4F4D">
          <v:shape id="_x0000_s1053" type="#_x0000_t75" style="position:absolute;margin-left:22.7pt;margin-top:43.35pt;width:208.9pt;height:255.2pt;z-index:-251658240;visibility:visible" wrapcoords="-70 0 -70 21549 21600 21549 21600 0 -70 0">
            <v:imagedata r:id="rId29" o:title="" cropbottom="6853f"/>
            <w10:wrap type="tight"/>
          </v:shape>
        </w:pict>
      </w:r>
    </w:p>
    <w:p w14:paraId="3D118543" w14:textId="77777777" w:rsidR="00DF2DD8" w:rsidRDefault="00DF2DD8" w:rsidP="00C2558A">
      <w:pPr>
        <w:sectPr w:rsidR="00DF2DD8" w:rsidSect="00D57FA4">
          <w:headerReference w:type="default" r:id="rId30"/>
          <w:pgSz w:w="11900" w:h="16840" w:code="9"/>
          <w:pgMar w:top="709" w:right="680" w:bottom="1418" w:left="680" w:header="737" w:footer="567" w:gutter="0"/>
          <w:cols w:space="720"/>
          <w:docGrid w:linePitch="360"/>
        </w:sectPr>
      </w:pPr>
    </w:p>
    <w:tbl>
      <w:tblPr>
        <w:tblW w:w="0" w:type="auto"/>
        <w:tblInd w:w="142"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10614"/>
      </w:tblGrid>
      <w:tr w:rsidR="00313525" w:rsidRPr="003A14C3" w14:paraId="03D54EB4" w14:textId="77777777" w:rsidTr="00234039">
        <w:trPr>
          <w:trHeight w:val="2501"/>
        </w:trPr>
        <w:tc>
          <w:tcPr>
            <w:tcW w:w="10614" w:type="dxa"/>
            <w:shd w:val="clear" w:color="auto" w:fill="FFFFFF"/>
          </w:tcPr>
          <w:p w14:paraId="643220DF" w14:textId="77777777" w:rsidR="00313525" w:rsidRPr="00110F06" w:rsidRDefault="00DF217B" w:rsidP="00110F06">
            <w:pPr>
              <w:spacing w:before="120"/>
              <w:ind w:right="144"/>
              <w:rPr>
                <w:b/>
                <w:i/>
                <w:color w:val="7F3F98"/>
              </w:rPr>
            </w:pPr>
            <w:r>
              <w:rPr>
                <w:b/>
                <w:color w:val="7F3F98"/>
              </w:rPr>
              <w:lastRenderedPageBreak/>
              <w:t xml:space="preserve">1. </w:t>
            </w:r>
            <w:r w:rsidR="00313525" w:rsidRPr="00DF217B">
              <w:rPr>
                <w:rStyle w:val="Heading3Char"/>
              </w:rPr>
              <w:t>The situation</w:t>
            </w:r>
            <w:r w:rsidR="00313525" w:rsidRPr="00110F06">
              <w:rPr>
                <w:b/>
                <w:color w:val="7F3F98"/>
              </w:rPr>
              <w:t xml:space="preserve"> we currently face</w:t>
            </w:r>
          </w:p>
          <w:p w14:paraId="7223FA6D" w14:textId="77777777" w:rsidR="00313525" w:rsidRPr="00430C5A" w:rsidRDefault="00313525" w:rsidP="00313525">
            <w:pPr>
              <w:pStyle w:val="Quote"/>
              <w:rPr>
                <w:sz w:val="21"/>
                <w:lang w:val="en-GB"/>
              </w:rPr>
            </w:pPr>
            <w:r w:rsidRPr="00430C5A">
              <w:rPr>
                <w:sz w:val="21"/>
                <w:lang w:val="en-GB"/>
              </w:rPr>
              <w:t xml:space="preserve">Briefly summarise </w:t>
            </w:r>
            <w:r w:rsidR="00400350">
              <w:rPr>
                <w:sz w:val="21"/>
                <w:lang w:val="en-GB"/>
              </w:rPr>
              <w:t xml:space="preserve">here </w:t>
            </w:r>
            <w:r w:rsidRPr="00430C5A">
              <w:rPr>
                <w:sz w:val="21"/>
                <w:lang w:val="en-GB"/>
              </w:rPr>
              <w:t xml:space="preserve">the key financial pressures, issues and opportunities facing the church: e.g. persistent </w:t>
            </w:r>
            <w:r w:rsidR="00400350">
              <w:rPr>
                <w:sz w:val="21"/>
                <w:lang w:val="en-GB"/>
              </w:rPr>
              <w:t xml:space="preserve">operating </w:t>
            </w:r>
            <w:r w:rsidRPr="00430C5A">
              <w:rPr>
                <w:sz w:val="21"/>
                <w:lang w:val="en-GB"/>
              </w:rPr>
              <w:t xml:space="preserve">deficit; </w:t>
            </w:r>
            <w:r w:rsidR="00400350">
              <w:rPr>
                <w:sz w:val="21"/>
                <w:lang w:val="en-GB"/>
              </w:rPr>
              <w:t xml:space="preserve">inadequate or over-large reserves; </w:t>
            </w:r>
            <w:r w:rsidRPr="00430C5A">
              <w:rPr>
                <w:sz w:val="21"/>
                <w:lang w:val="en-GB"/>
              </w:rPr>
              <w:t>ministry opportunities that could be resourced; the challenge of building repairs, development opportunities within the local community etc</w:t>
            </w:r>
          </w:p>
          <w:p w14:paraId="694B2B9E" w14:textId="77777777" w:rsidR="00313525" w:rsidRPr="00110F06" w:rsidRDefault="00313525" w:rsidP="00532023">
            <w:pPr>
              <w:pStyle w:val="Heading2"/>
              <w:rPr>
                <w:lang w:val="en-GB"/>
              </w:rPr>
            </w:pPr>
          </w:p>
        </w:tc>
      </w:tr>
    </w:tbl>
    <w:p w14:paraId="2938FDFF" w14:textId="77777777" w:rsidR="001B100A" w:rsidRDefault="001B100A" w:rsidP="00C2558A"/>
    <w:p w14:paraId="0A74F8BB" w14:textId="77777777" w:rsidR="001B100A" w:rsidRPr="00532023" w:rsidRDefault="00DF217B" w:rsidP="00DF217B">
      <w:pPr>
        <w:pStyle w:val="Heading3"/>
      </w:pPr>
      <w:r>
        <w:t xml:space="preserve">2. </w:t>
      </w:r>
      <w:r w:rsidR="0042608C" w:rsidRPr="00532023">
        <w:t>From our financial analysi</w:t>
      </w:r>
      <w:r w:rsidR="00532023">
        <w:t>s</w:t>
      </w:r>
    </w:p>
    <w:tbl>
      <w:tblPr>
        <w:tblW w:w="0" w:type="auto"/>
        <w:tblInd w:w="142"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4A0" w:firstRow="1" w:lastRow="0" w:firstColumn="1" w:lastColumn="0" w:noHBand="0" w:noVBand="1"/>
      </w:tblPr>
      <w:tblGrid>
        <w:gridCol w:w="2234"/>
        <w:gridCol w:w="8364"/>
      </w:tblGrid>
      <w:tr w:rsidR="00C45FD5" w14:paraId="23F048F5" w14:textId="77777777" w:rsidTr="00234039">
        <w:trPr>
          <w:trHeight w:val="850"/>
        </w:trPr>
        <w:tc>
          <w:tcPr>
            <w:tcW w:w="2234" w:type="dxa"/>
            <w:shd w:val="clear" w:color="auto" w:fill="FFFFFF"/>
            <w:vAlign w:val="center"/>
          </w:tcPr>
          <w:p w14:paraId="4476D049" w14:textId="77777777" w:rsidR="00C45FD5" w:rsidRPr="00110F06" w:rsidRDefault="00C45FD5" w:rsidP="00A31C74">
            <w:pPr>
              <w:rPr>
                <w:color w:val="005695"/>
              </w:rPr>
            </w:pPr>
            <w:r>
              <w:rPr>
                <w:color w:val="005695"/>
              </w:rPr>
              <w:t>Brief summary</w:t>
            </w:r>
          </w:p>
        </w:tc>
        <w:tc>
          <w:tcPr>
            <w:tcW w:w="8364" w:type="dxa"/>
          </w:tcPr>
          <w:p w14:paraId="1D215CC2" w14:textId="77777777" w:rsidR="00C45FD5" w:rsidRPr="00C45FD5" w:rsidRDefault="00C45FD5" w:rsidP="00E0506E">
            <w:pPr>
              <w:rPr>
                <w:i/>
              </w:rPr>
            </w:pPr>
            <w:r>
              <w:rPr>
                <w:i/>
              </w:rPr>
              <w:t>A short summary of the main issues in the financial analysis and asking the ‘so what’ question.</w:t>
            </w:r>
          </w:p>
        </w:tc>
      </w:tr>
      <w:tr w:rsidR="00A31C74" w14:paraId="26E8892F" w14:textId="77777777" w:rsidTr="00234039">
        <w:trPr>
          <w:trHeight w:val="850"/>
        </w:trPr>
        <w:tc>
          <w:tcPr>
            <w:tcW w:w="2234" w:type="dxa"/>
            <w:vMerge w:val="restart"/>
            <w:shd w:val="clear" w:color="auto" w:fill="FFFFFF"/>
            <w:vAlign w:val="center"/>
          </w:tcPr>
          <w:p w14:paraId="542BA79C" w14:textId="77777777" w:rsidR="00A31C74" w:rsidRPr="00110F06" w:rsidRDefault="00A31C74" w:rsidP="00A31C74">
            <w:pPr>
              <w:rPr>
                <w:color w:val="005695"/>
              </w:rPr>
            </w:pPr>
            <w:r w:rsidRPr="00110F06">
              <w:rPr>
                <w:color w:val="005695"/>
              </w:rPr>
              <w:t>Our pattern of income and expenditure shows</w:t>
            </w:r>
          </w:p>
          <w:p w14:paraId="29C9E5E3" w14:textId="77777777" w:rsidR="00ED2BCA" w:rsidRPr="00110F06" w:rsidRDefault="00ED2BCA" w:rsidP="00ED2BCA">
            <w:pPr>
              <w:rPr>
                <w:color w:val="005695"/>
              </w:rPr>
            </w:pPr>
            <w:r w:rsidRPr="00110F06">
              <w:rPr>
                <w:color w:val="005695"/>
              </w:rPr>
              <w:t>(</w:t>
            </w:r>
            <w:r w:rsidRPr="00110F06">
              <w:rPr>
                <w:i/>
                <w:color w:val="005695"/>
              </w:rPr>
              <w:t>section 3a</w:t>
            </w:r>
            <w:r w:rsidRPr="00110F06">
              <w:rPr>
                <w:color w:val="005695"/>
              </w:rPr>
              <w:t>)</w:t>
            </w:r>
          </w:p>
        </w:tc>
        <w:tc>
          <w:tcPr>
            <w:tcW w:w="8364" w:type="dxa"/>
          </w:tcPr>
          <w:p w14:paraId="4185039E" w14:textId="77777777" w:rsidR="00A31C74" w:rsidRDefault="00A31C74" w:rsidP="00E0506E">
            <w:r>
              <w:t>Summary:</w:t>
            </w:r>
          </w:p>
        </w:tc>
      </w:tr>
      <w:tr w:rsidR="00A31C74" w14:paraId="7DDAF1D0" w14:textId="77777777" w:rsidTr="00234039">
        <w:trPr>
          <w:trHeight w:val="850"/>
        </w:trPr>
        <w:tc>
          <w:tcPr>
            <w:tcW w:w="2234" w:type="dxa"/>
            <w:vMerge/>
            <w:shd w:val="clear" w:color="auto" w:fill="FFFFFF"/>
            <w:vAlign w:val="center"/>
          </w:tcPr>
          <w:p w14:paraId="41E3A02C" w14:textId="77777777" w:rsidR="00A31C74" w:rsidRPr="00110F06" w:rsidRDefault="00A31C74" w:rsidP="00A31C74">
            <w:pPr>
              <w:rPr>
                <w:color w:val="005695"/>
              </w:rPr>
            </w:pPr>
          </w:p>
        </w:tc>
        <w:tc>
          <w:tcPr>
            <w:tcW w:w="8364" w:type="dxa"/>
          </w:tcPr>
          <w:p w14:paraId="5484987E" w14:textId="77777777" w:rsidR="00A31C74" w:rsidRDefault="00A31C74" w:rsidP="00E0506E">
            <w:r>
              <w:t>Action we need to take:</w:t>
            </w:r>
          </w:p>
        </w:tc>
      </w:tr>
      <w:tr w:rsidR="00A31C74" w14:paraId="2FB1FFCD" w14:textId="77777777" w:rsidTr="00234039">
        <w:trPr>
          <w:trHeight w:val="850"/>
        </w:trPr>
        <w:tc>
          <w:tcPr>
            <w:tcW w:w="2234" w:type="dxa"/>
            <w:vMerge w:val="restart"/>
            <w:shd w:val="clear" w:color="auto" w:fill="FFFFFF"/>
            <w:vAlign w:val="center"/>
          </w:tcPr>
          <w:p w14:paraId="537BA2CF" w14:textId="77777777" w:rsidR="00A31C74" w:rsidRPr="00110F06" w:rsidRDefault="00A31C74" w:rsidP="00A31C74">
            <w:pPr>
              <w:rPr>
                <w:color w:val="005695"/>
              </w:rPr>
            </w:pPr>
            <w:r w:rsidRPr="00110F06">
              <w:rPr>
                <w:color w:val="005695"/>
              </w:rPr>
              <w:t xml:space="preserve">Our levels and use of reserves shows </w:t>
            </w:r>
          </w:p>
          <w:p w14:paraId="4921CEEB" w14:textId="77777777" w:rsidR="00ED2BCA" w:rsidRPr="00110F06" w:rsidRDefault="00ED2BCA" w:rsidP="00A31C74">
            <w:pPr>
              <w:rPr>
                <w:color w:val="005695"/>
              </w:rPr>
            </w:pPr>
            <w:r w:rsidRPr="00110F06">
              <w:rPr>
                <w:color w:val="005695"/>
              </w:rPr>
              <w:t>(</w:t>
            </w:r>
            <w:r w:rsidRPr="00110F06">
              <w:rPr>
                <w:i/>
                <w:color w:val="005695"/>
              </w:rPr>
              <w:t>section 3b</w:t>
            </w:r>
            <w:r w:rsidRPr="00110F06">
              <w:rPr>
                <w:color w:val="005695"/>
              </w:rPr>
              <w:t>)</w:t>
            </w:r>
          </w:p>
        </w:tc>
        <w:tc>
          <w:tcPr>
            <w:tcW w:w="8364" w:type="dxa"/>
          </w:tcPr>
          <w:p w14:paraId="310BE08B" w14:textId="77777777" w:rsidR="00A31C74" w:rsidRDefault="00A31C74" w:rsidP="00E0506E">
            <w:r>
              <w:t>Summary:</w:t>
            </w:r>
          </w:p>
        </w:tc>
      </w:tr>
      <w:tr w:rsidR="00A31C74" w14:paraId="38E7EBF2" w14:textId="77777777" w:rsidTr="00234039">
        <w:trPr>
          <w:trHeight w:val="850"/>
        </w:trPr>
        <w:tc>
          <w:tcPr>
            <w:tcW w:w="2234" w:type="dxa"/>
            <w:vMerge/>
            <w:shd w:val="clear" w:color="auto" w:fill="FFFFFF"/>
            <w:vAlign w:val="center"/>
          </w:tcPr>
          <w:p w14:paraId="5AAF2400" w14:textId="77777777" w:rsidR="00A31C74" w:rsidRPr="00110F06" w:rsidRDefault="00A31C74" w:rsidP="00A31C74">
            <w:pPr>
              <w:rPr>
                <w:color w:val="005695"/>
              </w:rPr>
            </w:pPr>
          </w:p>
        </w:tc>
        <w:tc>
          <w:tcPr>
            <w:tcW w:w="8364" w:type="dxa"/>
          </w:tcPr>
          <w:p w14:paraId="0C050D9D" w14:textId="77777777" w:rsidR="00A31C74" w:rsidRDefault="00A31C74" w:rsidP="00E0506E">
            <w:r>
              <w:t>Action we need to take:</w:t>
            </w:r>
          </w:p>
        </w:tc>
      </w:tr>
      <w:tr w:rsidR="00A31C74" w14:paraId="18A1139B" w14:textId="77777777" w:rsidTr="00234039">
        <w:trPr>
          <w:trHeight w:val="283"/>
        </w:trPr>
        <w:tc>
          <w:tcPr>
            <w:tcW w:w="2234" w:type="dxa"/>
            <w:vMerge w:val="restart"/>
            <w:shd w:val="clear" w:color="auto" w:fill="FFFFFF"/>
            <w:vAlign w:val="center"/>
          </w:tcPr>
          <w:p w14:paraId="34536753" w14:textId="77777777" w:rsidR="00A31C74" w:rsidRPr="00110F06" w:rsidRDefault="004067AA" w:rsidP="00A31C74">
            <w:pPr>
              <w:rPr>
                <w:color w:val="005695"/>
              </w:rPr>
            </w:pPr>
            <w:r w:rsidRPr="00110F06">
              <w:rPr>
                <w:color w:val="005695"/>
              </w:rPr>
              <w:t xml:space="preserve">Our </w:t>
            </w:r>
            <w:r w:rsidR="00A31C74" w:rsidRPr="00110F06">
              <w:rPr>
                <w:color w:val="005695"/>
              </w:rPr>
              <w:t>planned giving profile analysis shows</w:t>
            </w:r>
          </w:p>
          <w:p w14:paraId="7EAFAEC5" w14:textId="77777777" w:rsidR="0042608C" w:rsidRPr="00110F06" w:rsidRDefault="0042608C" w:rsidP="0042608C">
            <w:pPr>
              <w:rPr>
                <w:color w:val="005695"/>
              </w:rPr>
            </w:pPr>
            <w:r w:rsidRPr="00110F06">
              <w:rPr>
                <w:color w:val="005695"/>
              </w:rPr>
              <w:t>(</w:t>
            </w:r>
            <w:r w:rsidRPr="00110F06">
              <w:rPr>
                <w:i/>
                <w:color w:val="005695"/>
              </w:rPr>
              <w:t>section 3c</w:t>
            </w:r>
            <w:r w:rsidRPr="00110F06">
              <w:rPr>
                <w:color w:val="005695"/>
              </w:rPr>
              <w:t>)</w:t>
            </w:r>
          </w:p>
        </w:tc>
        <w:tc>
          <w:tcPr>
            <w:tcW w:w="8364" w:type="dxa"/>
          </w:tcPr>
          <w:p w14:paraId="34D0B0AE" w14:textId="77777777" w:rsidR="00E0506E" w:rsidRPr="00400350" w:rsidRDefault="00A31C74" w:rsidP="00E0506E">
            <w:pPr>
              <w:rPr>
                <w:b/>
              </w:rPr>
            </w:pPr>
            <w:r>
              <w:t xml:space="preserve">Average TEPG giving p/w £ </w:t>
            </w:r>
            <w:r w:rsidRPr="00400350">
              <w:rPr>
                <w:rStyle w:val="editthisChar"/>
                <w:b w:val="0"/>
              </w:rPr>
              <w:t>[xx]</w:t>
            </w:r>
            <w:r w:rsidRPr="00400350">
              <w:rPr>
                <w:b/>
              </w:rPr>
              <w:t xml:space="preserve"> </w:t>
            </w:r>
          </w:p>
          <w:p w14:paraId="4516D974" w14:textId="77777777" w:rsidR="00A31C74" w:rsidRPr="00430C5A" w:rsidRDefault="00E0506E" w:rsidP="00E0506E">
            <w:pPr>
              <w:pStyle w:val="instructions-deletethis"/>
              <w:rPr>
                <w:lang w:val="en-GB"/>
              </w:rPr>
            </w:pPr>
            <w:r w:rsidRPr="00400350">
              <w:rPr>
                <w:b w:val="0"/>
                <w:lang w:val="en-GB"/>
              </w:rPr>
              <w:t>[</w:t>
            </w:r>
            <w:r w:rsidR="00A31C74" w:rsidRPr="00400350">
              <w:rPr>
                <w:b w:val="0"/>
                <w:lang w:val="en-GB"/>
              </w:rPr>
              <w:t>replace with total planned giving if appropriate</w:t>
            </w:r>
            <w:r w:rsidRPr="00400350">
              <w:rPr>
                <w:b w:val="0"/>
                <w:lang w:val="en-GB"/>
              </w:rPr>
              <w:t>]</w:t>
            </w:r>
          </w:p>
        </w:tc>
      </w:tr>
      <w:tr w:rsidR="00A31C74" w14:paraId="5CE69F99" w14:textId="77777777" w:rsidTr="00234039">
        <w:trPr>
          <w:trHeight w:val="283"/>
        </w:trPr>
        <w:tc>
          <w:tcPr>
            <w:tcW w:w="2234" w:type="dxa"/>
            <w:vMerge/>
            <w:shd w:val="clear" w:color="auto" w:fill="FFFFFF"/>
            <w:vAlign w:val="center"/>
          </w:tcPr>
          <w:p w14:paraId="7679DA53" w14:textId="77777777" w:rsidR="00A31C74" w:rsidRPr="00110F06" w:rsidRDefault="00A31C74" w:rsidP="00A31C74">
            <w:pPr>
              <w:rPr>
                <w:color w:val="005695"/>
              </w:rPr>
            </w:pPr>
          </w:p>
        </w:tc>
        <w:tc>
          <w:tcPr>
            <w:tcW w:w="8364" w:type="dxa"/>
          </w:tcPr>
          <w:p w14:paraId="3BB9AB1F" w14:textId="77777777" w:rsidR="00A31C74" w:rsidRDefault="00A31C74" w:rsidP="00E0506E">
            <w:r>
              <w:t>Median TEPG giving p/w</w:t>
            </w:r>
            <w:r w:rsidR="00E0506E">
              <w:t xml:space="preserve">: </w:t>
            </w:r>
            <w:r w:rsidR="00E0506E" w:rsidRPr="00400350">
              <w:rPr>
                <w:rStyle w:val="editthisChar"/>
                <w:b w:val="0"/>
              </w:rPr>
              <w:t>[xx]</w:t>
            </w:r>
          </w:p>
        </w:tc>
      </w:tr>
      <w:tr w:rsidR="00A31C74" w14:paraId="1B96E62A" w14:textId="77777777" w:rsidTr="00234039">
        <w:trPr>
          <w:trHeight w:val="283"/>
        </w:trPr>
        <w:tc>
          <w:tcPr>
            <w:tcW w:w="2234" w:type="dxa"/>
            <w:vMerge/>
            <w:shd w:val="clear" w:color="auto" w:fill="FFFFFF"/>
            <w:vAlign w:val="center"/>
          </w:tcPr>
          <w:p w14:paraId="16859A89" w14:textId="77777777" w:rsidR="00A31C74" w:rsidRPr="00110F06" w:rsidRDefault="00A31C74" w:rsidP="00A31C74">
            <w:pPr>
              <w:rPr>
                <w:color w:val="005695"/>
              </w:rPr>
            </w:pPr>
          </w:p>
        </w:tc>
        <w:tc>
          <w:tcPr>
            <w:tcW w:w="8364" w:type="dxa"/>
          </w:tcPr>
          <w:p w14:paraId="1E86271B" w14:textId="77777777" w:rsidR="00A31C74" w:rsidRDefault="00A31C74" w:rsidP="00E0506E">
            <w:r>
              <w:t>Average OPG giving p/w</w:t>
            </w:r>
            <w:r w:rsidR="00E0506E">
              <w:t xml:space="preserve">: </w:t>
            </w:r>
            <w:r w:rsidR="00E0506E" w:rsidRPr="00400350">
              <w:rPr>
                <w:rStyle w:val="editthisChar"/>
                <w:b w:val="0"/>
              </w:rPr>
              <w:t>[xx]</w:t>
            </w:r>
          </w:p>
        </w:tc>
      </w:tr>
      <w:tr w:rsidR="00A31C74" w14:paraId="17EE9BE0" w14:textId="77777777" w:rsidTr="00234039">
        <w:trPr>
          <w:trHeight w:val="283"/>
        </w:trPr>
        <w:tc>
          <w:tcPr>
            <w:tcW w:w="2234" w:type="dxa"/>
            <w:vMerge/>
            <w:shd w:val="clear" w:color="auto" w:fill="FFFFFF"/>
            <w:vAlign w:val="center"/>
          </w:tcPr>
          <w:p w14:paraId="0708AB4F" w14:textId="77777777" w:rsidR="00A31C74" w:rsidRPr="00110F06" w:rsidRDefault="00A31C74" w:rsidP="00A31C74">
            <w:pPr>
              <w:rPr>
                <w:color w:val="005695"/>
              </w:rPr>
            </w:pPr>
          </w:p>
        </w:tc>
        <w:tc>
          <w:tcPr>
            <w:tcW w:w="8364" w:type="dxa"/>
          </w:tcPr>
          <w:p w14:paraId="72A0A533" w14:textId="77777777" w:rsidR="00A31C74" w:rsidRDefault="00A31C74" w:rsidP="00E0506E">
            <w:r>
              <w:t>Median OPG giving p/w</w:t>
            </w:r>
            <w:r w:rsidR="00E0506E">
              <w:t xml:space="preserve">: </w:t>
            </w:r>
            <w:r w:rsidR="00E0506E" w:rsidRPr="00400350">
              <w:rPr>
                <w:rStyle w:val="editthisChar"/>
                <w:b w:val="0"/>
              </w:rPr>
              <w:t>[xx]</w:t>
            </w:r>
          </w:p>
        </w:tc>
      </w:tr>
      <w:tr w:rsidR="00A31C74" w14:paraId="5CA95AC5" w14:textId="77777777" w:rsidTr="00234039">
        <w:trPr>
          <w:trHeight w:val="850"/>
        </w:trPr>
        <w:tc>
          <w:tcPr>
            <w:tcW w:w="2234" w:type="dxa"/>
            <w:vMerge/>
            <w:shd w:val="clear" w:color="auto" w:fill="FFFFFF"/>
            <w:vAlign w:val="center"/>
          </w:tcPr>
          <w:p w14:paraId="37DEAE14" w14:textId="77777777" w:rsidR="00A31C74" w:rsidRPr="00110F06" w:rsidRDefault="00A31C74" w:rsidP="00A31C74">
            <w:pPr>
              <w:rPr>
                <w:color w:val="005695"/>
              </w:rPr>
            </w:pPr>
          </w:p>
        </w:tc>
        <w:tc>
          <w:tcPr>
            <w:tcW w:w="8364" w:type="dxa"/>
          </w:tcPr>
          <w:p w14:paraId="74C8F69A" w14:textId="77777777" w:rsidR="00A31C74" w:rsidRDefault="00A31C74" w:rsidP="00E0506E">
            <w:r>
              <w:t>Summary:</w:t>
            </w:r>
          </w:p>
        </w:tc>
      </w:tr>
      <w:tr w:rsidR="00A31C74" w14:paraId="4D40D0F8" w14:textId="77777777" w:rsidTr="00234039">
        <w:trPr>
          <w:trHeight w:val="850"/>
        </w:trPr>
        <w:tc>
          <w:tcPr>
            <w:tcW w:w="2234" w:type="dxa"/>
            <w:vMerge/>
            <w:shd w:val="clear" w:color="auto" w:fill="FFFFFF"/>
            <w:vAlign w:val="center"/>
          </w:tcPr>
          <w:p w14:paraId="680C15E6" w14:textId="77777777" w:rsidR="00A31C74" w:rsidRPr="00110F06" w:rsidRDefault="00A31C74" w:rsidP="00A31C74">
            <w:pPr>
              <w:rPr>
                <w:color w:val="005695"/>
              </w:rPr>
            </w:pPr>
          </w:p>
        </w:tc>
        <w:tc>
          <w:tcPr>
            <w:tcW w:w="8364" w:type="dxa"/>
          </w:tcPr>
          <w:p w14:paraId="32B10CB2" w14:textId="77777777" w:rsidR="00A31C74" w:rsidRDefault="00A31C74" w:rsidP="00E0506E">
            <w:r>
              <w:t>Action we need to take:</w:t>
            </w:r>
          </w:p>
        </w:tc>
      </w:tr>
      <w:tr w:rsidR="00B46BAC" w14:paraId="0FF93A54" w14:textId="77777777" w:rsidTr="00234039">
        <w:trPr>
          <w:trHeight w:val="1730"/>
        </w:trPr>
        <w:tc>
          <w:tcPr>
            <w:tcW w:w="2234" w:type="dxa"/>
            <w:shd w:val="clear" w:color="auto" w:fill="FFFFFF"/>
            <w:vAlign w:val="center"/>
          </w:tcPr>
          <w:p w14:paraId="4A9D9ECC" w14:textId="49600957" w:rsidR="00B46BAC" w:rsidRPr="00110F06" w:rsidRDefault="00B46BAC" w:rsidP="00B46BAC">
            <w:pPr>
              <w:rPr>
                <w:color w:val="005695"/>
              </w:rPr>
            </w:pPr>
            <w:r>
              <w:rPr>
                <w:color w:val="005695"/>
              </w:rPr>
              <w:t>Are most of our congregation giving regularly via the Parish Giving Scheme</w:t>
            </w:r>
            <w:r w:rsidR="00140036">
              <w:rPr>
                <w:color w:val="005695"/>
              </w:rPr>
              <w:t>?</w:t>
            </w:r>
          </w:p>
        </w:tc>
        <w:tc>
          <w:tcPr>
            <w:tcW w:w="8364" w:type="dxa"/>
          </w:tcPr>
          <w:p w14:paraId="1BE1D6BF" w14:textId="77777777" w:rsidR="00B46BAC" w:rsidRDefault="00B46BAC" w:rsidP="00B46BAC">
            <w:pPr>
              <w:rPr>
                <w:i/>
              </w:rPr>
            </w:pPr>
          </w:p>
          <w:p w14:paraId="41F820AC" w14:textId="77777777" w:rsidR="00B46BAC" w:rsidRDefault="00B46BAC" w:rsidP="00B46BAC">
            <w:pPr>
              <w:rPr>
                <w:i/>
              </w:rPr>
            </w:pPr>
            <w:r>
              <w:rPr>
                <w:i/>
              </w:rPr>
              <w:t xml:space="preserve">What % of all planned givers are using the Parish Giving Scheme (or standing orders)? Can we encourage greater take up? Do we have helpful literature, good stories? Do we model the PGS as leaders, encourage commitment in nurture and confirmation groups? </w:t>
            </w:r>
          </w:p>
          <w:p w14:paraId="670A44AB" w14:textId="77777777" w:rsidR="00B46BAC" w:rsidRPr="00110F06" w:rsidRDefault="00B46BAC" w:rsidP="00B46BAC">
            <w:pPr>
              <w:rPr>
                <w:i/>
              </w:rPr>
            </w:pPr>
          </w:p>
        </w:tc>
      </w:tr>
      <w:tr w:rsidR="00CF69C0" w14:paraId="7120B733" w14:textId="77777777" w:rsidTr="00234039">
        <w:trPr>
          <w:trHeight w:val="1134"/>
        </w:trPr>
        <w:tc>
          <w:tcPr>
            <w:tcW w:w="2234" w:type="dxa"/>
            <w:shd w:val="clear" w:color="auto" w:fill="FFFFFF"/>
            <w:vAlign w:val="center"/>
          </w:tcPr>
          <w:p w14:paraId="673F52B3" w14:textId="77777777" w:rsidR="00CF69C0" w:rsidRPr="00110F06" w:rsidRDefault="00CF69C0" w:rsidP="00CF69C0">
            <w:pPr>
              <w:rPr>
                <w:color w:val="005695"/>
              </w:rPr>
            </w:pPr>
            <w:r>
              <w:rPr>
                <w:color w:val="005695"/>
              </w:rPr>
              <w:lastRenderedPageBreak/>
              <w:t>Digital giving, website and social media</w:t>
            </w:r>
          </w:p>
        </w:tc>
        <w:tc>
          <w:tcPr>
            <w:tcW w:w="8364" w:type="dxa"/>
          </w:tcPr>
          <w:p w14:paraId="035480FC" w14:textId="77777777" w:rsidR="00CF69C0" w:rsidRPr="00D04B3F" w:rsidRDefault="00CF69C0" w:rsidP="00CF69C0">
            <w:pPr>
              <w:pStyle w:val="instructions-deletethis"/>
              <w:rPr>
                <w:b w:val="0"/>
                <w:color w:val="auto"/>
                <w:lang w:val="en-GB"/>
              </w:rPr>
            </w:pPr>
            <w:r w:rsidRPr="00D04B3F">
              <w:rPr>
                <w:b w:val="0"/>
                <w:color w:val="auto"/>
                <w:lang w:val="en-GB"/>
              </w:rPr>
              <w:t xml:space="preserve">Do we offer contactless and online giving options? </w:t>
            </w:r>
          </w:p>
          <w:p w14:paraId="5BE502DC" w14:textId="214C6B2D" w:rsidR="00CF69C0" w:rsidRPr="00D04B3F" w:rsidRDefault="00CF69C0" w:rsidP="00CF69C0">
            <w:pPr>
              <w:pStyle w:val="instructions-deletethis"/>
              <w:rPr>
                <w:b w:val="0"/>
                <w:color w:val="auto"/>
                <w:lang w:val="en-GB"/>
              </w:rPr>
            </w:pPr>
            <w:r w:rsidRPr="00D04B3F">
              <w:rPr>
                <w:b w:val="0"/>
                <w:color w:val="auto"/>
                <w:lang w:val="en-GB"/>
              </w:rPr>
              <w:t>Does our website have an accessible, informative, simple giving page</w:t>
            </w:r>
            <w:r w:rsidR="00970C5C">
              <w:rPr>
                <w:b w:val="0"/>
                <w:color w:val="auto"/>
                <w:lang w:val="en-GB"/>
              </w:rPr>
              <w:t>?</w:t>
            </w:r>
          </w:p>
          <w:p w14:paraId="7BAB9E6B" w14:textId="77777777" w:rsidR="00CF69C0" w:rsidRPr="00D04B3F" w:rsidRDefault="00CF69C0" w:rsidP="00CF69C0">
            <w:pPr>
              <w:pStyle w:val="instructions-deletethis"/>
              <w:rPr>
                <w:b w:val="0"/>
                <w:color w:val="auto"/>
                <w:lang w:val="en-GB"/>
              </w:rPr>
            </w:pPr>
            <w:r w:rsidRPr="00D04B3F">
              <w:rPr>
                <w:b w:val="0"/>
                <w:color w:val="auto"/>
                <w:lang w:val="en-GB"/>
              </w:rPr>
              <w:t>Do we tell stories of generosity, speak of giving with passion, discipleship?</w:t>
            </w:r>
          </w:p>
          <w:p w14:paraId="01E96051" w14:textId="77777777" w:rsidR="00CF69C0" w:rsidRPr="00400350" w:rsidRDefault="00CF69C0" w:rsidP="00CF69C0">
            <w:pPr>
              <w:pStyle w:val="instructions-deletethis"/>
              <w:rPr>
                <w:b w:val="0"/>
                <w:lang w:val="en-GB"/>
              </w:rPr>
            </w:pPr>
            <w:r w:rsidRPr="00D04B3F">
              <w:rPr>
                <w:b w:val="0"/>
                <w:color w:val="auto"/>
                <w:lang w:val="en-GB"/>
              </w:rPr>
              <w:t>Do we make the most of our social media, A Church Near You?</w:t>
            </w:r>
          </w:p>
        </w:tc>
      </w:tr>
      <w:tr w:rsidR="00CF69C0" w14:paraId="3248A6AA" w14:textId="77777777" w:rsidTr="00234039">
        <w:trPr>
          <w:trHeight w:val="1134"/>
        </w:trPr>
        <w:tc>
          <w:tcPr>
            <w:tcW w:w="2234" w:type="dxa"/>
            <w:shd w:val="clear" w:color="auto" w:fill="FFFFFF"/>
            <w:vAlign w:val="center"/>
          </w:tcPr>
          <w:p w14:paraId="0F210D14" w14:textId="77777777" w:rsidR="00CF69C0" w:rsidRPr="00110F06" w:rsidRDefault="00CF69C0" w:rsidP="00CF69C0">
            <w:pPr>
              <w:rPr>
                <w:color w:val="005695"/>
              </w:rPr>
            </w:pPr>
            <w:r w:rsidRPr="00110F06">
              <w:rPr>
                <w:color w:val="005695"/>
              </w:rPr>
              <w:t xml:space="preserve">Open plate </w:t>
            </w:r>
            <w:r>
              <w:rPr>
                <w:color w:val="005695"/>
              </w:rPr>
              <w:t xml:space="preserve">and envelope </w:t>
            </w:r>
            <w:r w:rsidRPr="00110F06">
              <w:rPr>
                <w:color w:val="005695"/>
              </w:rPr>
              <w:t>giving</w:t>
            </w:r>
          </w:p>
          <w:p w14:paraId="01FF71E4" w14:textId="77777777" w:rsidR="00CF69C0" w:rsidRPr="00110F06" w:rsidRDefault="00CF69C0" w:rsidP="00CF69C0">
            <w:pPr>
              <w:rPr>
                <w:color w:val="005695"/>
              </w:rPr>
            </w:pPr>
            <w:r w:rsidRPr="00110F06">
              <w:rPr>
                <w:color w:val="005695"/>
              </w:rPr>
              <w:t>(</w:t>
            </w:r>
            <w:r w:rsidRPr="00110F06">
              <w:rPr>
                <w:i/>
                <w:color w:val="005695"/>
              </w:rPr>
              <w:t>data taken from the budget</w:t>
            </w:r>
            <w:r w:rsidRPr="00110F06">
              <w:rPr>
                <w:color w:val="005695"/>
              </w:rPr>
              <w:t>)</w:t>
            </w:r>
          </w:p>
        </w:tc>
        <w:tc>
          <w:tcPr>
            <w:tcW w:w="8364" w:type="dxa"/>
          </w:tcPr>
          <w:p w14:paraId="3FC0DF17" w14:textId="77777777" w:rsidR="00CF69C0" w:rsidRDefault="00CF69C0" w:rsidP="00CF69C0">
            <w:pPr>
              <w:rPr>
                <w:i/>
              </w:rPr>
            </w:pPr>
          </w:p>
          <w:p w14:paraId="653B5617" w14:textId="77777777" w:rsidR="00CF69C0" w:rsidRDefault="00CF69C0" w:rsidP="00CF69C0">
            <w:pPr>
              <w:rPr>
                <w:i/>
              </w:rPr>
            </w:pPr>
            <w:r>
              <w:rPr>
                <w:i/>
              </w:rPr>
              <w:t xml:space="preserve">Are we over-reliant on our open plate offertory? </w:t>
            </w:r>
          </w:p>
          <w:p w14:paraId="30628DF1" w14:textId="77777777" w:rsidR="00CF69C0" w:rsidRDefault="00CF69C0" w:rsidP="00CF69C0">
            <w:pPr>
              <w:rPr>
                <w:i/>
              </w:rPr>
            </w:pPr>
            <w:r>
              <w:rPr>
                <w:i/>
              </w:rPr>
              <w:t xml:space="preserve">Is our planned giving over-weighted to more vulnerable envelope giving? </w:t>
            </w:r>
          </w:p>
          <w:p w14:paraId="4FEC2B5E" w14:textId="77777777" w:rsidR="00CF69C0" w:rsidRPr="00110F06" w:rsidRDefault="00CF69C0" w:rsidP="00CF69C0">
            <w:pPr>
              <w:rPr>
                <w:i/>
              </w:rPr>
            </w:pPr>
          </w:p>
        </w:tc>
      </w:tr>
      <w:tr w:rsidR="00CF69C0" w14:paraId="4A07AE9E" w14:textId="77777777" w:rsidTr="00234039">
        <w:trPr>
          <w:trHeight w:val="1134"/>
        </w:trPr>
        <w:tc>
          <w:tcPr>
            <w:tcW w:w="2234" w:type="dxa"/>
            <w:shd w:val="clear" w:color="auto" w:fill="FFFFFF"/>
            <w:vAlign w:val="center"/>
          </w:tcPr>
          <w:p w14:paraId="282EA8B8" w14:textId="77777777" w:rsidR="00CF69C0" w:rsidRPr="00110F06" w:rsidRDefault="00CF69C0" w:rsidP="00CF69C0">
            <w:pPr>
              <w:rPr>
                <w:color w:val="005695"/>
              </w:rPr>
            </w:pPr>
            <w:r w:rsidRPr="00110F06">
              <w:rPr>
                <w:color w:val="005695"/>
              </w:rPr>
              <w:t>Are we making the most of Gift Aid</w:t>
            </w:r>
            <w:r>
              <w:rPr>
                <w:color w:val="005695"/>
              </w:rPr>
              <w:t xml:space="preserve"> and GASDS?</w:t>
            </w:r>
          </w:p>
        </w:tc>
        <w:tc>
          <w:tcPr>
            <w:tcW w:w="8364" w:type="dxa"/>
          </w:tcPr>
          <w:p w14:paraId="210B4FF8" w14:textId="77777777" w:rsidR="00CF69C0" w:rsidRPr="00110F06" w:rsidRDefault="00CF69C0" w:rsidP="00CF69C0">
            <w:pPr>
              <w:rPr>
                <w:i/>
              </w:rPr>
            </w:pPr>
            <w:r w:rsidRPr="00110F06">
              <w:rPr>
                <w:i/>
              </w:rPr>
              <w:t xml:space="preserve">Are we </w:t>
            </w:r>
            <w:r>
              <w:rPr>
                <w:i/>
              </w:rPr>
              <w:t xml:space="preserve">actively encouraging and </w:t>
            </w:r>
            <w:r w:rsidRPr="00110F06">
              <w:rPr>
                <w:i/>
              </w:rPr>
              <w:t>promoting</w:t>
            </w:r>
            <w:r>
              <w:rPr>
                <w:i/>
              </w:rPr>
              <w:t xml:space="preserve"> Gift Aid across all planned giving? Are we set up to make the most of the Gift Aid Small Donations Scheme</w:t>
            </w:r>
            <w:r w:rsidRPr="00110F06">
              <w:rPr>
                <w:i/>
              </w:rPr>
              <w:t>?</w:t>
            </w:r>
            <w:r>
              <w:rPr>
                <w:i/>
              </w:rPr>
              <w:t xml:space="preserve"> Are we aware, and making people aware, of the administrative ease and time saving and the cash flow benefits of the Parish Giving Scheme?</w:t>
            </w:r>
          </w:p>
        </w:tc>
      </w:tr>
      <w:tr w:rsidR="00CF69C0" w14:paraId="08DD6EF0" w14:textId="77777777" w:rsidTr="00234039">
        <w:trPr>
          <w:trHeight w:val="1134"/>
        </w:trPr>
        <w:tc>
          <w:tcPr>
            <w:tcW w:w="2234" w:type="dxa"/>
            <w:shd w:val="clear" w:color="auto" w:fill="FFFFFF"/>
            <w:vAlign w:val="center"/>
          </w:tcPr>
          <w:p w14:paraId="23C2AEDA" w14:textId="77777777" w:rsidR="00CF69C0" w:rsidRPr="00110F06" w:rsidRDefault="00CF69C0" w:rsidP="00CF69C0">
            <w:pPr>
              <w:rPr>
                <w:color w:val="005695"/>
              </w:rPr>
            </w:pPr>
            <w:r w:rsidRPr="00110F06">
              <w:rPr>
                <w:color w:val="005695"/>
              </w:rPr>
              <w:t>Our accounts show our mission giving (grants) as</w:t>
            </w:r>
          </w:p>
        </w:tc>
        <w:tc>
          <w:tcPr>
            <w:tcW w:w="8364" w:type="dxa"/>
          </w:tcPr>
          <w:p w14:paraId="7EBAB7A9" w14:textId="77777777" w:rsidR="00CF69C0" w:rsidRDefault="00CF69C0" w:rsidP="00CF69C0">
            <w:r w:rsidRPr="00400350">
              <w:rPr>
                <w:rStyle w:val="editthisChar"/>
                <w:b w:val="0"/>
              </w:rPr>
              <w:t>[xx]</w:t>
            </w:r>
            <w:r w:rsidRPr="00400350">
              <w:t xml:space="preserve">% </w:t>
            </w:r>
            <w:r w:rsidRPr="00F81FD0">
              <w:t>of our direct giving income</w:t>
            </w:r>
            <w:r>
              <w:t xml:space="preserve">. </w:t>
            </w:r>
          </w:p>
          <w:p w14:paraId="5C24BFC2" w14:textId="77777777" w:rsidR="00CF69C0" w:rsidRPr="00400350" w:rsidRDefault="00CF69C0" w:rsidP="00CF69C0">
            <w:pPr>
              <w:pStyle w:val="instructions-deletethis"/>
              <w:rPr>
                <w:b w:val="0"/>
                <w:lang w:val="en-GB"/>
              </w:rPr>
            </w:pPr>
            <w:r w:rsidRPr="00400350">
              <w:rPr>
                <w:b w:val="0"/>
                <w:lang w:val="en-GB"/>
              </w:rPr>
              <w:t>[Insert brief comment or aspiration here]</w:t>
            </w:r>
          </w:p>
        </w:tc>
      </w:tr>
      <w:tr w:rsidR="00CF69C0" w14:paraId="7FAEAC8A" w14:textId="77777777" w:rsidTr="00234039">
        <w:trPr>
          <w:trHeight w:val="1134"/>
        </w:trPr>
        <w:tc>
          <w:tcPr>
            <w:tcW w:w="2234" w:type="dxa"/>
            <w:shd w:val="clear" w:color="auto" w:fill="FFFFFF"/>
            <w:vAlign w:val="center"/>
          </w:tcPr>
          <w:p w14:paraId="31F5B186" w14:textId="77777777" w:rsidR="00CF69C0" w:rsidRPr="00110F06" w:rsidRDefault="00CF69C0" w:rsidP="00CF69C0">
            <w:pPr>
              <w:rPr>
                <w:color w:val="005695"/>
              </w:rPr>
            </w:pPr>
            <w:r w:rsidRPr="00110F06">
              <w:rPr>
                <w:color w:val="005695"/>
              </w:rPr>
              <w:t>What other income streams can we work to develop</w:t>
            </w:r>
            <w:r>
              <w:rPr>
                <w:color w:val="005695"/>
              </w:rPr>
              <w:t xml:space="preserve"> in the future?</w:t>
            </w:r>
          </w:p>
        </w:tc>
        <w:tc>
          <w:tcPr>
            <w:tcW w:w="8364" w:type="dxa"/>
          </w:tcPr>
          <w:p w14:paraId="39A82E55" w14:textId="77777777" w:rsidR="00CF69C0" w:rsidRDefault="00CF69C0" w:rsidP="00CF69C0">
            <w:pPr>
              <w:rPr>
                <w:i/>
              </w:rPr>
            </w:pPr>
            <w:r>
              <w:rPr>
                <w:i/>
              </w:rPr>
              <w:t>Is there a future conversation to be had around increasing, for example</w:t>
            </w:r>
            <w:r w:rsidR="006B1321">
              <w:rPr>
                <w:i/>
              </w:rPr>
              <w:t>:</w:t>
            </w:r>
            <w:r>
              <w:rPr>
                <w:i/>
              </w:rPr>
              <w:t xml:space="preserve"> our trading income (e.g. more or better hall rent</w:t>
            </w:r>
            <w:r w:rsidR="006B1321">
              <w:rPr>
                <w:i/>
              </w:rPr>
              <w:t>als), sustainable fundraising, T</w:t>
            </w:r>
            <w:r>
              <w:rPr>
                <w:i/>
              </w:rPr>
              <w:t xml:space="preserve">rust funding or exploring a Friends group? </w:t>
            </w:r>
          </w:p>
          <w:p w14:paraId="040645C1" w14:textId="77777777" w:rsidR="00CF69C0" w:rsidRPr="0054200B" w:rsidRDefault="00CF69C0" w:rsidP="00CF69C0">
            <w:pPr>
              <w:rPr>
                <w:i/>
              </w:rPr>
            </w:pPr>
            <w:r>
              <w:rPr>
                <w:i/>
              </w:rPr>
              <w:t>These are all legitimate questions but for future exploration. They should not draw energy from the Giving in Grace focus on regular, committed giving from generous disciples.</w:t>
            </w:r>
          </w:p>
        </w:tc>
      </w:tr>
    </w:tbl>
    <w:p w14:paraId="6B1E2982" w14:textId="77777777" w:rsidR="00EF76E7" w:rsidRDefault="00EF76E7" w:rsidP="005A700E">
      <w:pPr>
        <w:pStyle w:val="GIG--BodyText"/>
        <w:tabs>
          <w:tab w:val="clear" w:pos="454"/>
          <w:tab w:val="left" w:pos="360"/>
        </w:tabs>
        <w:ind w:left="0" w:right="0" w:firstLine="0"/>
        <w:rPr>
          <w:color w:val="4F81BD"/>
          <w:szCs w:val="16"/>
        </w:rPr>
      </w:pPr>
    </w:p>
    <w:p w14:paraId="7F2B5855" w14:textId="77777777" w:rsidR="00BB6E49" w:rsidRPr="00532023" w:rsidRDefault="00DF217B" w:rsidP="00DF217B">
      <w:pPr>
        <w:pStyle w:val="Heading3"/>
      </w:pPr>
      <w:r>
        <w:t>3. Our</w:t>
      </w:r>
      <w:r w:rsidR="00141DD0" w:rsidRPr="00532023">
        <w:t xml:space="preserve"> financial challenge</w:t>
      </w:r>
    </w:p>
    <w:tbl>
      <w:tblPr>
        <w:tblW w:w="0" w:type="auto"/>
        <w:tblInd w:w="10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1E0" w:firstRow="1" w:lastRow="1" w:firstColumn="1" w:lastColumn="1" w:noHBand="0" w:noVBand="0"/>
      </w:tblPr>
      <w:tblGrid>
        <w:gridCol w:w="5387"/>
        <w:gridCol w:w="5245"/>
      </w:tblGrid>
      <w:tr w:rsidR="00BB6E49" w:rsidRPr="00F81FD0" w14:paraId="621D819C" w14:textId="77777777" w:rsidTr="00234039">
        <w:trPr>
          <w:trHeight w:val="810"/>
        </w:trPr>
        <w:tc>
          <w:tcPr>
            <w:tcW w:w="5387" w:type="dxa"/>
            <w:shd w:val="clear" w:color="auto" w:fill="FFFFFF"/>
            <w:vAlign w:val="center"/>
          </w:tcPr>
          <w:p w14:paraId="3CE8BBAD" w14:textId="77777777" w:rsidR="00BB6E49" w:rsidRPr="00543DE8" w:rsidRDefault="00E0506E" w:rsidP="00554EBF">
            <w:pPr>
              <w:rPr>
                <w:color w:val="005695"/>
              </w:rPr>
            </w:pPr>
            <w:r w:rsidRPr="00543DE8">
              <w:rPr>
                <w:color w:val="005695"/>
              </w:rPr>
              <w:t>For the coming year</w:t>
            </w:r>
            <w:r w:rsidR="00BB6E49" w:rsidRPr="00543DE8">
              <w:rPr>
                <w:color w:val="005695"/>
              </w:rPr>
              <w:t xml:space="preserve"> the cost to fund the ministry of this church, including our planned developments is:</w:t>
            </w:r>
          </w:p>
        </w:tc>
        <w:tc>
          <w:tcPr>
            <w:tcW w:w="5245" w:type="dxa"/>
            <w:vAlign w:val="center"/>
          </w:tcPr>
          <w:p w14:paraId="70488AEC" w14:textId="77777777" w:rsidR="00BB6E49" w:rsidRDefault="00BB6E49" w:rsidP="00E0506E">
            <w:r w:rsidRPr="00543DE8">
              <w:t>£</w:t>
            </w:r>
            <w:r w:rsidR="00E0506E" w:rsidRPr="00543DE8">
              <w:rPr>
                <w:rStyle w:val="editthisChar"/>
              </w:rPr>
              <w:t>[xxx]</w:t>
            </w:r>
            <w:r w:rsidRPr="00543DE8">
              <w:t xml:space="preserve"> each week</w:t>
            </w:r>
          </w:p>
          <w:p w14:paraId="4774ACFF" w14:textId="121D3DE9" w:rsidR="00770188" w:rsidRPr="00770188" w:rsidRDefault="00770188" w:rsidP="00E0506E">
            <w:pPr>
              <w:rPr>
                <w:i/>
              </w:rPr>
            </w:pPr>
            <w:r>
              <w:rPr>
                <w:i/>
              </w:rPr>
              <w:t>(Data from the budget in section 5)</w:t>
            </w:r>
          </w:p>
        </w:tc>
      </w:tr>
      <w:tr w:rsidR="00BB6E49" w:rsidRPr="00F81FD0" w14:paraId="78D4DC94" w14:textId="77777777" w:rsidTr="00234039">
        <w:trPr>
          <w:trHeight w:val="811"/>
        </w:trPr>
        <w:tc>
          <w:tcPr>
            <w:tcW w:w="5387" w:type="dxa"/>
            <w:shd w:val="clear" w:color="auto" w:fill="FFFFFF"/>
            <w:vAlign w:val="center"/>
          </w:tcPr>
          <w:p w14:paraId="210228BF" w14:textId="77777777" w:rsidR="00BB6E49" w:rsidRPr="00543DE8" w:rsidRDefault="00C50231" w:rsidP="00C50231">
            <w:pPr>
              <w:rPr>
                <w:color w:val="005695"/>
              </w:rPr>
            </w:pPr>
            <w:r w:rsidRPr="00543DE8">
              <w:rPr>
                <w:color w:val="005695"/>
              </w:rPr>
              <w:t>We estimate our</w:t>
            </w:r>
            <w:r w:rsidR="00BB6E49" w:rsidRPr="00543DE8">
              <w:rPr>
                <w:color w:val="005695"/>
              </w:rPr>
              <w:t xml:space="preserve"> total income </w:t>
            </w:r>
            <w:r w:rsidRPr="00543DE8">
              <w:rPr>
                <w:color w:val="005695"/>
              </w:rPr>
              <w:t>-</w:t>
            </w:r>
            <w:r w:rsidR="00FB694F" w:rsidRPr="00543DE8">
              <w:rPr>
                <w:color w:val="005695"/>
              </w:rPr>
              <w:t xml:space="preserve"> without any increase in giving</w:t>
            </w:r>
            <w:r w:rsidRPr="00543DE8">
              <w:rPr>
                <w:color w:val="005695"/>
              </w:rPr>
              <w:t xml:space="preserve"> - to be</w:t>
            </w:r>
            <w:r w:rsidR="00BB6E49" w:rsidRPr="00543DE8">
              <w:rPr>
                <w:color w:val="005695"/>
              </w:rPr>
              <w:t>:</w:t>
            </w:r>
          </w:p>
        </w:tc>
        <w:tc>
          <w:tcPr>
            <w:tcW w:w="5245" w:type="dxa"/>
            <w:vAlign w:val="center"/>
          </w:tcPr>
          <w:p w14:paraId="5F94ADD1" w14:textId="77777777" w:rsidR="00BB6E49" w:rsidRDefault="00E0506E" w:rsidP="00E0506E">
            <w:r w:rsidRPr="00543DE8">
              <w:t>£</w:t>
            </w:r>
            <w:r w:rsidRPr="00543DE8">
              <w:rPr>
                <w:rStyle w:val="editthisChar"/>
              </w:rPr>
              <w:t>[xxx]</w:t>
            </w:r>
            <w:r w:rsidRPr="00543DE8">
              <w:t xml:space="preserve"> each week</w:t>
            </w:r>
          </w:p>
          <w:p w14:paraId="6AE1F084" w14:textId="21FE4EB4" w:rsidR="00770188" w:rsidRPr="00543DE8" w:rsidRDefault="00770188" w:rsidP="00E0506E">
            <w:r>
              <w:rPr>
                <w:i/>
              </w:rPr>
              <w:t>(Data from the budget in section 5)</w:t>
            </w:r>
          </w:p>
        </w:tc>
      </w:tr>
      <w:tr w:rsidR="00BB6E49" w:rsidRPr="00F81FD0" w14:paraId="396821A8" w14:textId="77777777" w:rsidTr="00234039">
        <w:trPr>
          <w:trHeight w:val="1320"/>
        </w:trPr>
        <w:tc>
          <w:tcPr>
            <w:tcW w:w="5387" w:type="dxa"/>
            <w:shd w:val="clear" w:color="auto" w:fill="FFFFFF"/>
            <w:vAlign w:val="center"/>
          </w:tcPr>
          <w:p w14:paraId="191F17DF" w14:textId="77777777" w:rsidR="00BB6E49" w:rsidRPr="00543DE8" w:rsidRDefault="00FB7875" w:rsidP="00554EBF">
            <w:pPr>
              <w:rPr>
                <w:color w:val="005695"/>
              </w:rPr>
            </w:pPr>
            <w:r w:rsidRPr="00543DE8">
              <w:rPr>
                <w:color w:val="005695"/>
              </w:rPr>
              <w:t>A</w:t>
            </w:r>
            <w:r w:rsidR="007C2BF5" w:rsidRPr="00543DE8">
              <w:rPr>
                <w:color w:val="005695"/>
              </w:rPr>
              <w:t>n increase in giving is a key element of sustaining and developing our ministry. We believe that we need to increase our giving by</w:t>
            </w:r>
            <w:r w:rsidRPr="00543DE8">
              <w:rPr>
                <w:color w:val="005695"/>
              </w:rPr>
              <w:t>:</w:t>
            </w:r>
            <w:r w:rsidR="00BB6E49" w:rsidRPr="00543DE8">
              <w:rPr>
                <w:color w:val="005695"/>
              </w:rPr>
              <w:t xml:space="preserve">  </w:t>
            </w:r>
          </w:p>
        </w:tc>
        <w:tc>
          <w:tcPr>
            <w:tcW w:w="5245" w:type="dxa"/>
            <w:vAlign w:val="center"/>
          </w:tcPr>
          <w:p w14:paraId="58E39476" w14:textId="77777777" w:rsidR="0071542E" w:rsidRPr="00543DE8" w:rsidRDefault="00E0506E" w:rsidP="00E0506E">
            <w:r w:rsidRPr="00543DE8">
              <w:t>£</w:t>
            </w:r>
            <w:r w:rsidRPr="00543DE8">
              <w:rPr>
                <w:rStyle w:val="editthisChar"/>
                <w:b w:val="0"/>
              </w:rPr>
              <w:t>[xxx]</w:t>
            </w:r>
            <w:r w:rsidRPr="00543DE8">
              <w:t xml:space="preserve"> each week </w:t>
            </w:r>
          </w:p>
          <w:p w14:paraId="2DC35387" w14:textId="245FFD3B" w:rsidR="0071542E" w:rsidRPr="00770188" w:rsidRDefault="00770188" w:rsidP="00770188">
            <w:pPr>
              <w:pStyle w:val="instructions-deletethis"/>
              <w:rPr>
                <w:b w:val="0"/>
                <w:color w:val="auto"/>
                <w:lang w:val="en-GB"/>
              </w:rPr>
            </w:pPr>
            <w:r w:rsidRPr="00770188">
              <w:rPr>
                <w:b w:val="0"/>
                <w:color w:val="auto"/>
                <w:lang w:val="en-GB"/>
              </w:rPr>
              <w:t xml:space="preserve">(Data from the </w:t>
            </w:r>
            <w:r>
              <w:rPr>
                <w:b w:val="0"/>
                <w:color w:val="auto"/>
                <w:lang w:val="en-GB"/>
              </w:rPr>
              <w:t xml:space="preserve">Gift Array, </w:t>
            </w:r>
            <w:r w:rsidRPr="00770188">
              <w:rPr>
                <w:b w:val="0"/>
                <w:color w:val="auto"/>
                <w:lang w:val="en-GB"/>
              </w:rPr>
              <w:t xml:space="preserve">section </w:t>
            </w:r>
            <w:r>
              <w:rPr>
                <w:b w:val="0"/>
                <w:color w:val="auto"/>
                <w:lang w:val="en-GB"/>
              </w:rPr>
              <w:t>6</w:t>
            </w:r>
            <w:r w:rsidRPr="00770188">
              <w:rPr>
                <w:b w:val="0"/>
                <w:color w:val="auto"/>
                <w:lang w:val="en-GB"/>
              </w:rPr>
              <w:t xml:space="preserve">) </w:t>
            </w:r>
          </w:p>
        </w:tc>
      </w:tr>
      <w:tr w:rsidR="00BB6E49" w:rsidRPr="00F81FD0" w14:paraId="54EF501F" w14:textId="77777777" w:rsidTr="00234039">
        <w:trPr>
          <w:trHeight w:val="807"/>
        </w:trPr>
        <w:tc>
          <w:tcPr>
            <w:tcW w:w="5387" w:type="dxa"/>
            <w:shd w:val="clear" w:color="auto" w:fill="FFFFFF"/>
            <w:vAlign w:val="center"/>
          </w:tcPr>
          <w:p w14:paraId="6AE00C09" w14:textId="77777777" w:rsidR="00BB6E49" w:rsidRPr="0049610D" w:rsidRDefault="00FB7875" w:rsidP="00554EBF">
            <w:pPr>
              <w:rPr>
                <w:color w:val="FF0000"/>
              </w:rPr>
            </w:pPr>
            <w:r w:rsidRPr="007B50BF">
              <w:rPr>
                <w:color w:val="005695"/>
              </w:rPr>
              <w:t xml:space="preserve">We anticipate </w:t>
            </w:r>
            <w:r w:rsidR="00543DE8" w:rsidRPr="007B50BF">
              <w:rPr>
                <w:color w:val="005695"/>
              </w:rPr>
              <w:t xml:space="preserve">any </w:t>
            </w:r>
            <w:r w:rsidRPr="007B50BF">
              <w:rPr>
                <w:color w:val="005695"/>
              </w:rPr>
              <w:t>increase in income from other income streams to total:</w:t>
            </w:r>
            <w:r w:rsidR="00BB6E49" w:rsidRPr="0049610D">
              <w:rPr>
                <w:color w:val="FF0000"/>
              </w:rPr>
              <w:t xml:space="preserve"> </w:t>
            </w:r>
          </w:p>
        </w:tc>
        <w:tc>
          <w:tcPr>
            <w:tcW w:w="5245" w:type="dxa"/>
            <w:vAlign w:val="center"/>
          </w:tcPr>
          <w:p w14:paraId="15CB26BD" w14:textId="77777777" w:rsidR="00BB6E49" w:rsidRDefault="00E0506E" w:rsidP="00E0506E">
            <w:pPr>
              <w:rPr>
                <w:color w:val="auto"/>
              </w:rPr>
            </w:pPr>
            <w:r w:rsidRPr="007B50BF">
              <w:rPr>
                <w:color w:val="auto"/>
              </w:rPr>
              <w:t>£</w:t>
            </w:r>
            <w:r w:rsidRPr="00543DE8">
              <w:rPr>
                <w:rStyle w:val="editthisChar"/>
              </w:rPr>
              <w:t>[xxx]</w:t>
            </w:r>
            <w:r w:rsidRPr="00543DE8">
              <w:rPr>
                <w:color w:val="FF0000"/>
              </w:rPr>
              <w:t xml:space="preserve"> </w:t>
            </w:r>
            <w:r w:rsidRPr="007B50BF">
              <w:rPr>
                <w:color w:val="auto"/>
              </w:rPr>
              <w:t>each week</w:t>
            </w:r>
          </w:p>
          <w:p w14:paraId="303AA597" w14:textId="7B47F1E7" w:rsidR="007269A5" w:rsidRPr="00543DE8" w:rsidRDefault="007269A5" w:rsidP="007269A5">
            <w:pPr>
              <w:rPr>
                <w:color w:val="FF0000"/>
              </w:rPr>
            </w:pPr>
            <w:bookmarkStart w:id="0" w:name="_GoBack"/>
            <w:bookmarkEnd w:id="0"/>
            <w:r>
              <w:rPr>
                <w:color w:val="auto"/>
              </w:rPr>
              <w:t>(</w:t>
            </w:r>
            <w:r>
              <w:rPr>
                <w:i/>
                <w:color w:val="auto"/>
              </w:rPr>
              <w:t>Data from budget section 5: additional income total divided by 52)</w:t>
            </w:r>
          </w:p>
        </w:tc>
      </w:tr>
    </w:tbl>
    <w:p w14:paraId="7BE18CED" w14:textId="77777777" w:rsidR="00BB6E49" w:rsidRDefault="00BB6E49" w:rsidP="005A700E">
      <w:pPr>
        <w:pStyle w:val="GIG--BodyText"/>
        <w:tabs>
          <w:tab w:val="clear" w:pos="454"/>
          <w:tab w:val="left" w:pos="360"/>
        </w:tabs>
        <w:ind w:left="0" w:right="0" w:firstLine="0"/>
        <w:rPr>
          <w:szCs w:val="16"/>
        </w:rPr>
      </w:pPr>
    </w:p>
    <w:p w14:paraId="16E84DDF" w14:textId="77777777" w:rsidR="00DF2DD8" w:rsidRDefault="00B12F85" w:rsidP="00C2558A">
      <w:pPr>
        <w:sectPr w:rsidR="00DF2DD8" w:rsidSect="00DF2DD8">
          <w:headerReference w:type="default" r:id="rId31"/>
          <w:pgSz w:w="11900" w:h="16840" w:code="9"/>
          <w:pgMar w:top="1702" w:right="680" w:bottom="1418" w:left="680" w:header="737" w:footer="567" w:gutter="0"/>
          <w:cols w:space="720"/>
          <w:docGrid w:linePitch="360"/>
        </w:sectPr>
      </w:pPr>
      <w:r>
        <w:t xml:space="preserve"> </w:t>
      </w:r>
    </w:p>
    <w:p w14:paraId="69001B88" w14:textId="77777777" w:rsidR="005E63BB" w:rsidRDefault="00960354" w:rsidP="005E63BB">
      <w:pPr>
        <w:spacing w:after="0"/>
      </w:pPr>
      <w:r>
        <w:lastRenderedPageBreak/>
        <w:t>Th</w:t>
      </w:r>
      <w:r w:rsidR="0049610D">
        <w:t xml:space="preserve">e </w:t>
      </w:r>
      <w:r>
        <w:t xml:space="preserve">budget </w:t>
      </w:r>
      <w:r w:rsidR="0049610D">
        <w:t xml:space="preserve">on this page is very </w:t>
      </w:r>
      <w:r>
        <w:t>simple</w:t>
      </w:r>
      <w:r w:rsidR="0049610D">
        <w:t xml:space="preserve">. It </w:t>
      </w:r>
      <w:r>
        <w:t xml:space="preserve">anticipates expenditure and income for the coming year </w:t>
      </w:r>
      <w:r w:rsidR="000B62F9">
        <w:t xml:space="preserve">(the plan) </w:t>
      </w:r>
      <w:r>
        <w:t xml:space="preserve">and sets </w:t>
      </w:r>
      <w:r w:rsidR="0049610D">
        <w:t xml:space="preserve">a </w:t>
      </w:r>
      <w:r>
        <w:t xml:space="preserve">financial target </w:t>
      </w:r>
      <w:r w:rsidR="0049610D">
        <w:t xml:space="preserve">expressed in a weekly amount needed to </w:t>
      </w:r>
      <w:r>
        <w:t>resourc</w:t>
      </w:r>
      <w:r w:rsidR="0049610D">
        <w:t>e our</w:t>
      </w:r>
      <w:r>
        <w:t xml:space="preserve"> ministry</w:t>
      </w:r>
      <w:r w:rsidR="0049610D">
        <w:t xml:space="preserve"> and mission</w:t>
      </w:r>
      <w:r>
        <w:t xml:space="preserve">. </w:t>
      </w:r>
    </w:p>
    <w:p w14:paraId="442D2119" w14:textId="77777777" w:rsidR="005E63BB" w:rsidRDefault="005E63BB" w:rsidP="005E63BB">
      <w:pPr>
        <w:spacing w:after="0"/>
      </w:pPr>
    </w:p>
    <w:p w14:paraId="125B9D1E" w14:textId="77777777" w:rsidR="005E63BB" w:rsidRDefault="005E63BB" w:rsidP="005E63BB">
      <w:pPr>
        <w:spacing w:after="0"/>
      </w:pPr>
      <w:r>
        <w:t>This planned giving profile page is again created in an Excel spreadsheet. A graphic illustrating how the final page might look is found below.</w:t>
      </w:r>
    </w:p>
    <w:p w14:paraId="5FA743FD" w14:textId="77777777" w:rsidR="005E63BB" w:rsidRDefault="005E63BB" w:rsidP="005E63BB">
      <w:pPr>
        <w:spacing w:after="0"/>
      </w:pPr>
    </w:p>
    <w:p w14:paraId="2EE834AD" w14:textId="77777777" w:rsidR="005E63BB" w:rsidRDefault="005E63BB" w:rsidP="005E63BB">
      <w:pPr>
        <w:spacing w:after="0"/>
      </w:pPr>
      <w:r>
        <w:t xml:space="preserve">Guidance on completing this page is at: </w:t>
      </w:r>
      <w:hyperlink r:id="rId32" w:history="1">
        <w:r w:rsidRPr="00E54C3F">
          <w:rPr>
            <w:rStyle w:val="Hyperlink"/>
          </w:rPr>
          <w:t>www.givingingrace.org/The-Budget</w:t>
        </w:r>
      </w:hyperlink>
      <w:r>
        <w:t xml:space="preserve"> </w:t>
      </w:r>
    </w:p>
    <w:p w14:paraId="1D399CAD" w14:textId="42134460" w:rsidR="005E63BB" w:rsidRDefault="005E63BB" w:rsidP="00EF76E7"/>
    <w:p w14:paraId="6E5E893C" w14:textId="35A271B8" w:rsidR="00FA6FBE" w:rsidRDefault="00FA6FBE" w:rsidP="00FA6FBE">
      <w:r>
        <w:t>The finished spreadsheet sits at this point in the document</w:t>
      </w:r>
      <w:r w:rsidR="001D4B37">
        <w:t>.</w:t>
      </w:r>
      <w:r>
        <w:t xml:space="preserve"> Options for inclusion of the page in this document are the options listed above, on page 4.</w:t>
      </w:r>
    </w:p>
    <w:p w14:paraId="07304D2E" w14:textId="67B5BA52" w:rsidR="00FA6FBE" w:rsidRPr="00FA6FBE" w:rsidRDefault="007269A5" w:rsidP="00EF76E7">
      <w:pPr>
        <w:rPr>
          <w:color w:val="auto"/>
        </w:rPr>
      </w:pPr>
      <w:r>
        <w:rPr>
          <w:noProof/>
        </w:rPr>
        <w:pict w14:anchorId="7EBA133E">
          <v:shape id="Picture 1" o:spid="_x0000_s1063" type="#_x0000_t75" style="position:absolute;margin-left:85.3pt;margin-top:16.2pt;width:317pt;height:421.2pt;z-index:-251658234;visibility:visible;mso-wrap-style:square;mso-position-horizontal-relative:text;mso-position-vertical-relative:text;mso-width-relative:page;mso-height-relative:page" wrapcoords="-31 0 -31 21576 21600 21576 21600 0 -31 0">
            <v:imagedata r:id="rId33" o:title=""/>
            <w10:wrap type="tight"/>
          </v:shape>
        </w:pict>
      </w:r>
    </w:p>
    <w:p w14:paraId="463C6BCB" w14:textId="3E6D15F3" w:rsidR="00D5244A" w:rsidRPr="00A431AD" w:rsidRDefault="00D5244A" w:rsidP="00C2558A">
      <w:pPr>
        <w:rPr>
          <w:color w:val="auto"/>
        </w:rPr>
      </w:pPr>
    </w:p>
    <w:p w14:paraId="17002783" w14:textId="7E17877D" w:rsidR="00D5244A" w:rsidRPr="00A431AD" w:rsidRDefault="00D5244A" w:rsidP="007609DE">
      <w:pPr>
        <w:pStyle w:val="section"/>
        <w:rPr>
          <w:color w:val="auto"/>
        </w:rPr>
      </w:pPr>
    </w:p>
    <w:p w14:paraId="7BF87B1E" w14:textId="77777777" w:rsidR="00D5244A" w:rsidRPr="00A431AD" w:rsidRDefault="00D5244A" w:rsidP="007609DE">
      <w:pPr>
        <w:pStyle w:val="section"/>
        <w:rPr>
          <w:color w:val="auto"/>
        </w:rPr>
      </w:pPr>
    </w:p>
    <w:p w14:paraId="06982663" w14:textId="77777777" w:rsidR="00D5244A" w:rsidRPr="00A431AD" w:rsidRDefault="00D5244A" w:rsidP="007609DE">
      <w:pPr>
        <w:pStyle w:val="section"/>
        <w:rPr>
          <w:color w:val="auto"/>
        </w:rPr>
      </w:pPr>
    </w:p>
    <w:p w14:paraId="16055A71" w14:textId="77777777" w:rsidR="00571144" w:rsidRDefault="00571144" w:rsidP="00C2558A">
      <w:pPr>
        <w:sectPr w:rsidR="00571144" w:rsidSect="00DF2DD8">
          <w:headerReference w:type="default" r:id="rId34"/>
          <w:pgSz w:w="11900" w:h="16840" w:code="9"/>
          <w:pgMar w:top="1702" w:right="680" w:bottom="1418" w:left="680" w:header="737" w:footer="567" w:gutter="0"/>
          <w:cols w:space="720"/>
          <w:docGrid w:linePitch="360"/>
        </w:sectPr>
      </w:pPr>
    </w:p>
    <w:p w14:paraId="4D630190" w14:textId="77777777" w:rsidR="008D6EA7" w:rsidRDefault="008D6EA7" w:rsidP="008D6EA7">
      <w:pPr>
        <w:pBdr>
          <w:top w:val="single" w:sz="4" w:space="1" w:color="auto"/>
          <w:left w:val="single" w:sz="4" w:space="4" w:color="auto"/>
          <w:bottom w:val="single" w:sz="4" w:space="1" w:color="auto"/>
          <w:right w:val="single" w:sz="4" w:space="4" w:color="auto"/>
        </w:pBdr>
      </w:pPr>
      <w:r>
        <w:lastRenderedPageBreak/>
        <w:t xml:space="preserve">The </w:t>
      </w:r>
      <w:r w:rsidRPr="00EE7EF8">
        <w:t xml:space="preserve">Gift Array </w:t>
      </w:r>
      <w:r>
        <w:t xml:space="preserve">on this page </w:t>
      </w:r>
      <w:r w:rsidRPr="00EE7EF8">
        <w:t>offers a range of possible financial responses</w:t>
      </w:r>
      <w:r>
        <w:t xml:space="preserve">. People can choose an appropriate amount and so we respect the </w:t>
      </w:r>
      <w:r w:rsidRPr="00EE7EF8">
        <w:t xml:space="preserve">diversity </w:t>
      </w:r>
      <w:r>
        <w:t xml:space="preserve">in the personal circumstances and faith journey </w:t>
      </w:r>
      <w:r w:rsidRPr="00EE7EF8">
        <w:t xml:space="preserve">of </w:t>
      </w:r>
      <w:r>
        <w:t xml:space="preserve">those we are inviting to meet our stewardship challenge. </w:t>
      </w:r>
    </w:p>
    <w:p w14:paraId="5447255B" w14:textId="77777777" w:rsidR="008D6EA7" w:rsidRDefault="008D6EA7" w:rsidP="005E63BB">
      <w:pPr>
        <w:spacing w:after="0"/>
      </w:pPr>
    </w:p>
    <w:p w14:paraId="52A7C0EB" w14:textId="53CF56F0" w:rsidR="005E63BB" w:rsidRDefault="005E63BB" w:rsidP="005E63BB">
      <w:pPr>
        <w:spacing w:after="0"/>
      </w:pPr>
      <w:r>
        <w:t>This Gift Array page is created in an Excel spreadsheet. A graphic illustrating how the final page might look is found below.</w:t>
      </w:r>
    </w:p>
    <w:p w14:paraId="08A0CFB7" w14:textId="77777777" w:rsidR="005E63BB" w:rsidRDefault="005E63BB" w:rsidP="005E63BB">
      <w:pPr>
        <w:spacing w:after="0"/>
      </w:pPr>
    </w:p>
    <w:p w14:paraId="1C4D58E1" w14:textId="77777777" w:rsidR="005E63BB" w:rsidRDefault="005E63BB" w:rsidP="005E63BB">
      <w:pPr>
        <w:spacing w:after="0"/>
      </w:pPr>
      <w:r>
        <w:t xml:space="preserve">Guidance on completing this page is at: </w:t>
      </w:r>
      <w:hyperlink r:id="rId35" w:history="1">
        <w:r w:rsidRPr="00E54C3F">
          <w:rPr>
            <w:rStyle w:val="Hyperlink"/>
          </w:rPr>
          <w:t>www.givingingrace.org/Gift-Array</w:t>
        </w:r>
      </w:hyperlink>
      <w:r>
        <w:t xml:space="preserve"> </w:t>
      </w:r>
    </w:p>
    <w:p w14:paraId="5E576875" w14:textId="6790A0E8" w:rsidR="005E63BB" w:rsidRDefault="005E63BB" w:rsidP="007609DE">
      <w:pPr>
        <w:rPr>
          <w:color w:val="auto"/>
        </w:rPr>
      </w:pPr>
    </w:p>
    <w:p w14:paraId="0C24FAA3" w14:textId="6BD19FEC" w:rsidR="001D4B37" w:rsidRDefault="001D4B37" w:rsidP="001D4B37">
      <w:r>
        <w:t xml:space="preserve">The finished spreadsheet sits at this point in the document. </w:t>
      </w:r>
      <w:r w:rsidR="008D6EA7">
        <w:t>The worksheets are protected because of the formulae and there are two options to choose from, as indicated below. Therefore, for simplicity enlarge the gift array worksheet and use the snipping tool (Windows+Shift+S) to select the chosen gift array (automatic or manual).</w:t>
      </w:r>
    </w:p>
    <w:p w14:paraId="7CE2B645" w14:textId="7F3CFDCA" w:rsidR="008D6EA7" w:rsidRDefault="008D6EA7" w:rsidP="001D4B37">
      <w:r>
        <w:t>Next delete all the text on this page except the boxed text at the top and delete also the graphic below. Then paste the image of your chosen gift array onto this page.</w:t>
      </w:r>
    </w:p>
    <w:p w14:paraId="3279E024" w14:textId="77777777" w:rsidR="001D4B37" w:rsidRDefault="001D4B37" w:rsidP="007609DE">
      <w:pPr>
        <w:rPr>
          <w:color w:val="auto"/>
        </w:rPr>
      </w:pPr>
    </w:p>
    <w:p w14:paraId="3D9C967D" w14:textId="77777777" w:rsidR="001D4B37" w:rsidRDefault="001D4B37" w:rsidP="007609DE">
      <w:pPr>
        <w:rPr>
          <w:color w:val="auto"/>
        </w:rPr>
      </w:pPr>
    </w:p>
    <w:p w14:paraId="035F9E88" w14:textId="68F5E74B" w:rsidR="001D4B37" w:rsidRDefault="007269A5" w:rsidP="007609DE">
      <w:pPr>
        <w:rPr>
          <w:color w:val="auto"/>
        </w:rPr>
      </w:pPr>
      <w:r>
        <w:rPr>
          <w:noProof/>
        </w:rPr>
        <w:pict w14:anchorId="1C270DA1">
          <v:shape id="_x0000_s1064" type="#_x0000_t75" style="position:absolute;margin-left:15.15pt;margin-top:18.8pt;width:499.3pt;height:182.5pt;z-index:-251658233;visibility:visible;mso-wrap-style:square;mso-position-horizontal-relative:text;mso-position-vertical-relative:text;mso-width-relative:page;mso-height-relative:page" wrapcoords="-32 0 -32 21511 21600 21511 21600 0 -32 0">
            <v:imagedata r:id="rId36" o:title=""/>
            <w10:wrap type="tight"/>
          </v:shape>
        </w:pict>
      </w:r>
    </w:p>
    <w:p w14:paraId="18E30F9F" w14:textId="54089982" w:rsidR="001D4B37" w:rsidRPr="00EE7EF8" w:rsidRDefault="001D4B37" w:rsidP="007609DE"/>
    <w:p w14:paraId="5A4F3D99" w14:textId="77777777" w:rsidR="005A700E" w:rsidRPr="005E63BB" w:rsidRDefault="005A700E" w:rsidP="005E63BB">
      <w:pPr>
        <w:pStyle w:val="GIG--BodyText"/>
        <w:ind w:left="0" w:firstLine="0"/>
        <w:rPr>
          <w:i/>
        </w:rPr>
      </w:pPr>
      <w:r w:rsidRPr="007609DE">
        <w:br/>
      </w:r>
    </w:p>
    <w:p w14:paraId="2CFB0268" w14:textId="77777777" w:rsidR="005A700E" w:rsidRDefault="005A700E" w:rsidP="005A700E">
      <w:pPr>
        <w:pStyle w:val="GIG--BodyText"/>
        <w:tabs>
          <w:tab w:val="clear" w:pos="454"/>
          <w:tab w:val="left" w:pos="360"/>
        </w:tabs>
        <w:ind w:left="0" w:right="0" w:firstLine="0"/>
        <w:rPr>
          <w:szCs w:val="16"/>
        </w:rPr>
      </w:pPr>
    </w:p>
    <w:p w14:paraId="349811DE" w14:textId="77777777" w:rsidR="00571144" w:rsidRDefault="00571144" w:rsidP="00CE6D9E">
      <w:pPr>
        <w:sectPr w:rsidR="00571144" w:rsidSect="00DF2DD8">
          <w:headerReference w:type="default" r:id="rId37"/>
          <w:pgSz w:w="11900" w:h="16840" w:code="9"/>
          <w:pgMar w:top="1702" w:right="680" w:bottom="1418" w:left="680" w:header="737" w:footer="567" w:gutter="0"/>
          <w:cols w:space="720"/>
          <w:docGrid w:linePitch="360"/>
        </w:sectPr>
      </w:pPr>
    </w:p>
    <w:p w14:paraId="48F2536E" w14:textId="77777777" w:rsidR="005A700E" w:rsidRPr="00C616C0" w:rsidRDefault="00C166BD" w:rsidP="00CE6D9E">
      <w:r>
        <w:lastRenderedPageBreak/>
        <w:t>This final section of the case statement invites our church leadership to prayerfully consider and comment on the content of the case and to affirm advocacy and personal support for the Giving in Grace programme</w:t>
      </w:r>
      <w:r w:rsidR="00532023">
        <w:t>.</w:t>
      </w:r>
    </w:p>
    <w:tbl>
      <w:tblPr>
        <w:tblW w:w="0" w:type="auto"/>
        <w:tblBorders>
          <w:top w:val="single" w:sz="12" w:space="0" w:color="008DF6"/>
          <w:left w:val="single" w:sz="12" w:space="0" w:color="008DF6"/>
          <w:bottom w:val="single" w:sz="12" w:space="0" w:color="008DF6"/>
          <w:right w:val="single" w:sz="12" w:space="0" w:color="008DF6"/>
          <w:insideH w:val="single" w:sz="12" w:space="0" w:color="008DF6"/>
          <w:insideV w:val="single" w:sz="12" w:space="0" w:color="008DF6"/>
        </w:tblBorders>
        <w:tblLook w:val="01E0" w:firstRow="1" w:lastRow="1" w:firstColumn="1" w:lastColumn="1" w:noHBand="0" w:noVBand="0"/>
      </w:tblPr>
      <w:tblGrid>
        <w:gridCol w:w="2808"/>
        <w:gridCol w:w="7932"/>
      </w:tblGrid>
      <w:tr w:rsidR="005A700E" w:rsidRPr="00F81FD0" w14:paraId="7F829288" w14:textId="77777777" w:rsidTr="00532023">
        <w:trPr>
          <w:trHeight w:val="2381"/>
        </w:trPr>
        <w:tc>
          <w:tcPr>
            <w:tcW w:w="2808" w:type="dxa"/>
            <w:shd w:val="clear" w:color="auto" w:fill="FFFFFF"/>
            <w:vAlign w:val="center"/>
          </w:tcPr>
          <w:p w14:paraId="13777E60" w14:textId="77777777" w:rsidR="005A700E" w:rsidRPr="003A14C3" w:rsidRDefault="005A700E" w:rsidP="00766154">
            <w:pPr>
              <w:rPr>
                <w:color w:val="005695"/>
              </w:rPr>
            </w:pPr>
            <w:r w:rsidRPr="003A14C3">
              <w:rPr>
                <w:color w:val="005695"/>
              </w:rPr>
              <w:t xml:space="preserve">Do you </w:t>
            </w:r>
            <w:r w:rsidR="009614FD" w:rsidRPr="003A14C3">
              <w:rPr>
                <w:color w:val="005695"/>
              </w:rPr>
              <w:t xml:space="preserve">feel that the strengths and weaknesses and opportunities in section </w:t>
            </w:r>
            <w:r w:rsidR="00EF686B" w:rsidRPr="003A14C3">
              <w:rPr>
                <w:color w:val="005695"/>
              </w:rPr>
              <w:t>one</w:t>
            </w:r>
            <w:r w:rsidR="009614FD" w:rsidRPr="003A14C3">
              <w:rPr>
                <w:color w:val="005695"/>
              </w:rPr>
              <w:t xml:space="preserve"> reflect where the church is now and could be in the future?</w:t>
            </w:r>
          </w:p>
        </w:tc>
        <w:tc>
          <w:tcPr>
            <w:tcW w:w="7932" w:type="dxa"/>
            <w:vAlign w:val="center"/>
          </w:tcPr>
          <w:p w14:paraId="6A37F36D" w14:textId="77777777" w:rsidR="005A700E" w:rsidRPr="00F81FD0" w:rsidRDefault="005A700E" w:rsidP="00766154">
            <w:pPr>
              <w:pStyle w:val="GIG--BodyText"/>
              <w:tabs>
                <w:tab w:val="clear" w:pos="454"/>
                <w:tab w:val="left" w:pos="360"/>
              </w:tabs>
              <w:ind w:left="0" w:right="0" w:firstLine="0"/>
              <w:rPr>
                <w:szCs w:val="16"/>
              </w:rPr>
            </w:pPr>
          </w:p>
        </w:tc>
      </w:tr>
      <w:tr w:rsidR="005A700E" w:rsidRPr="00F81FD0" w14:paraId="735D67B1" w14:textId="77777777" w:rsidTr="00532023">
        <w:trPr>
          <w:trHeight w:val="2381"/>
        </w:trPr>
        <w:tc>
          <w:tcPr>
            <w:tcW w:w="2808" w:type="dxa"/>
            <w:shd w:val="clear" w:color="auto" w:fill="FFFFFF"/>
            <w:vAlign w:val="center"/>
          </w:tcPr>
          <w:p w14:paraId="4F3C67DD" w14:textId="77777777" w:rsidR="005A700E" w:rsidRPr="003A14C3" w:rsidRDefault="009614FD" w:rsidP="00766154">
            <w:pPr>
              <w:rPr>
                <w:color w:val="005695"/>
              </w:rPr>
            </w:pPr>
            <w:r w:rsidRPr="003A14C3">
              <w:rPr>
                <w:color w:val="005695"/>
              </w:rPr>
              <w:t xml:space="preserve">Do you have any thoughts on the stewardship reflections in Section 2 of the case statement? </w:t>
            </w:r>
          </w:p>
        </w:tc>
        <w:tc>
          <w:tcPr>
            <w:tcW w:w="7932" w:type="dxa"/>
            <w:vAlign w:val="center"/>
          </w:tcPr>
          <w:p w14:paraId="5B6957E2" w14:textId="77777777" w:rsidR="005A700E" w:rsidRPr="00F81FD0" w:rsidRDefault="005A700E" w:rsidP="00766154">
            <w:pPr>
              <w:pStyle w:val="GIG--BodyText"/>
              <w:tabs>
                <w:tab w:val="clear" w:pos="454"/>
                <w:tab w:val="left" w:pos="360"/>
              </w:tabs>
              <w:ind w:left="0" w:right="0" w:firstLine="0"/>
              <w:rPr>
                <w:szCs w:val="16"/>
              </w:rPr>
            </w:pPr>
          </w:p>
        </w:tc>
      </w:tr>
      <w:tr w:rsidR="005A700E" w:rsidRPr="00F81FD0" w14:paraId="3A04CA58" w14:textId="77777777" w:rsidTr="00532023">
        <w:trPr>
          <w:trHeight w:val="2381"/>
        </w:trPr>
        <w:tc>
          <w:tcPr>
            <w:tcW w:w="2808" w:type="dxa"/>
            <w:shd w:val="clear" w:color="auto" w:fill="FFFFFF"/>
            <w:vAlign w:val="center"/>
          </w:tcPr>
          <w:p w14:paraId="615FF566" w14:textId="77777777" w:rsidR="005A700E" w:rsidRPr="003A14C3" w:rsidRDefault="009614FD" w:rsidP="00766154">
            <w:pPr>
              <w:rPr>
                <w:color w:val="005695"/>
              </w:rPr>
            </w:pPr>
            <w:r w:rsidRPr="003A14C3">
              <w:rPr>
                <w:color w:val="005695"/>
              </w:rPr>
              <w:t>Do you have any particular comments on the data presented in the financial analysis section of the case statement and the conclusions drawn?</w:t>
            </w:r>
          </w:p>
        </w:tc>
        <w:tc>
          <w:tcPr>
            <w:tcW w:w="7932" w:type="dxa"/>
            <w:vAlign w:val="center"/>
          </w:tcPr>
          <w:p w14:paraId="39562CE3" w14:textId="77777777" w:rsidR="005A700E" w:rsidRPr="00F81FD0" w:rsidRDefault="005A700E" w:rsidP="00766154">
            <w:pPr>
              <w:pStyle w:val="GIG--BodyText"/>
              <w:tabs>
                <w:tab w:val="clear" w:pos="454"/>
                <w:tab w:val="left" w:pos="360"/>
              </w:tabs>
              <w:ind w:left="0" w:right="0" w:firstLine="0"/>
              <w:rPr>
                <w:szCs w:val="16"/>
              </w:rPr>
            </w:pPr>
          </w:p>
        </w:tc>
      </w:tr>
      <w:tr w:rsidR="005A700E" w:rsidRPr="00F81FD0" w14:paraId="2F0CB8C8" w14:textId="77777777" w:rsidTr="00532023">
        <w:trPr>
          <w:trHeight w:val="2381"/>
        </w:trPr>
        <w:tc>
          <w:tcPr>
            <w:tcW w:w="2808" w:type="dxa"/>
            <w:shd w:val="clear" w:color="auto" w:fill="FFFFFF"/>
            <w:vAlign w:val="center"/>
          </w:tcPr>
          <w:p w14:paraId="64D36F8D" w14:textId="77777777" w:rsidR="00A71838" w:rsidRDefault="009614FD" w:rsidP="00A71838">
            <w:pPr>
              <w:rPr>
                <w:color w:val="005695"/>
              </w:rPr>
            </w:pPr>
            <w:r w:rsidRPr="003A14C3">
              <w:rPr>
                <w:color w:val="005695"/>
              </w:rPr>
              <w:t xml:space="preserve">Is the budget </w:t>
            </w:r>
            <w:r w:rsidR="00A71838">
              <w:rPr>
                <w:color w:val="005695"/>
              </w:rPr>
              <w:t xml:space="preserve">plan realistic and robust? </w:t>
            </w:r>
          </w:p>
          <w:p w14:paraId="1E6B6F68" w14:textId="77777777" w:rsidR="002E2092" w:rsidRPr="003A14C3" w:rsidRDefault="00A71838" w:rsidP="00A71838">
            <w:pPr>
              <w:rPr>
                <w:color w:val="005695"/>
              </w:rPr>
            </w:pPr>
            <w:r>
              <w:rPr>
                <w:color w:val="005695"/>
              </w:rPr>
              <w:t>I</w:t>
            </w:r>
            <w:r w:rsidR="009614FD" w:rsidRPr="003A14C3">
              <w:rPr>
                <w:color w:val="005695"/>
              </w:rPr>
              <w:t>s the financial target in the Gift Array realistic and achievable?</w:t>
            </w:r>
          </w:p>
        </w:tc>
        <w:tc>
          <w:tcPr>
            <w:tcW w:w="7932" w:type="dxa"/>
            <w:vAlign w:val="center"/>
          </w:tcPr>
          <w:p w14:paraId="1A9DB3F0" w14:textId="77777777" w:rsidR="005A700E" w:rsidRPr="00F81FD0" w:rsidRDefault="005A700E" w:rsidP="00766154">
            <w:pPr>
              <w:pStyle w:val="GIG--BodyText"/>
              <w:tabs>
                <w:tab w:val="clear" w:pos="454"/>
                <w:tab w:val="left" w:pos="360"/>
              </w:tabs>
              <w:ind w:left="0" w:right="0" w:firstLine="0"/>
              <w:rPr>
                <w:szCs w:val="16"/>
              </w:rPr>
            </w:pPr>
          </w:p>
        </w:tc>
      </w:tr>
      <w:tr w:rsidR="005A700E" w:rsidRPr="00F81FD0" w14:paraId="4CA9472F" w14:textId="77777777" w:rsidTr="00532023">
        <w:trPr>
          <w:trHeight w:val="2381"/>
        </w:trPr>
        <w:tc>
          <w:tcPr>
            <w:tcW w:w="2808" w:type="dxa"/>
            <w:shd w:val="clear" w:color="auto" w:fill="FFFFFF"/>
            <w:vAlign w:val="center"/>
          </w:tcPr>
          <w:p w14:paraId="1619AC26" w14:textId="77777777" w:rsidR="005A700E" w:rsidRPr="003A14C3" w:rsidRDefault="00EF686B" w:rsidP="00A5549E">
            <w:pPr>
              <w:rPr>
                <w:color w:val="005695"/>
              </w:rPr>
            </w:pPr>
            <w:r w:rsidRPr="003A14C3">
              <w:rPr>
                <w:color w:val="005695"/>
              </w:rPr>
              <w:t>As</w:t>
            </w:r>
            <w:r w:rsidR="009614FD" w:rsidRPr="003A14C3">
              <w:rPr>
                <w:color w:val="005695"/>
              </w:rPr>
              <w:t xml:space="preserve"> a church leader </w:t>
            </w:r>
            <w:r w:rsidRPr="003A14C3">
              <w:rPr>
                <w:color w:val="005695"/>
              </w:rPr>
              <w:t xml:space="preserve">do you feel you can </w:t>
            </w:r>
            <w:r w:rsidR="009614FD" w:rsidRPr="003A14C3">
              <w:rPr>
                <w:color w:val="005695"/>
              </w:rPr>
              <w:t xml:space="preserve">commit to </w:t>
            </w:r>
            <w:r w:rsidR="00A71838">
              <w:rPr>
                <w:color w:val="005695"/>
              </w:rPr>
              <w:t xml:space="preserve">our </w:t>
            </w:r>
            <w:r w:rsidRPr="003A14C3">
              <w:rPr>
                <w:color w:val="005695"/>
              </w:rPr>
              <w:t xml:space="preserve">Giving in Grace </w:t>
            </w:r>
            <w:r w:rsidR="00A71838">
              <w:rPr>
                <w:color w:val="005695"/>
              </w:rPr>
              <w:t xml:space="preserve">programme and make a personal </w:t>
            </w:r>
            <w:r w:rsidRPr="003A14C3">
              <w:rPr>
                <w:color w:val="005695"/>
              </w:rPr>
              <w:t>giving response</w:t>
            </w:r>
            <w:r w:rsidR="00A5549E">
              <w:rPr>
                <w:color w:val="005695"/>
              </w:rPr>
              <w:t>, modelling a generosity we pray for from our congregation(s)</w:t>
            </w:r>
          </w:p>
        </w:tc>
        <w:tc>
          <w:tcPr>
            <w:tcW w:w="7932" w:type="dxa"/>
            <w:vAlign w:val="center"/>
          </w:tcPr>
          <w:p w14:paraId="71EDD8F6" w14:textId="592427E0" w:rsidR="005A700E" w:rsidRPr="00A5549E" w:rsidRDefault="00A5549E" w:rsidP="008069AD">
            <w:pPr>
              <w:pStyle w:val="GIG--BodyText"/>
              <w:tabs>
                <w:tab w:val="clear" w:pos="454"/>
                <w:tab w:val="left" w:pos="360"/>
              </w:tabs>
              <w:ind w:left="0" w:right="0" w:firstLine="0"/>
              <w:rPr>
                <w:i/>
                <w:szCs w:val="16"/>
              </w:rPr>
            </w:pPr>
            <w:r>
              <w:rPr>
                <w:i/>
                <w:szCs w:val="16"/>
              </w:rPr>
              <w:t xml:space="preserve">NB: Please </w:t>
            </w:r>
            <w:r w:rsidRPr="00A5549E">
              <w:rPr>
                <w:i/>
                <w:szCs w:val="16"/>
                <w:u w:val="single"/>
              </w:rPr>
              <w:t>do not</w:t>
            </w:r>
            <w:r>
              <w:rPr>
                <w:i/>
                <w:szCs w:val="16"/>
              </w:rPr>
              <w:t xml:space="preserve"> include here any details of your </w:t>
            </w:r>
            <w:r w:rsidR="008069AD">
              <w:rPr>
                <w:i/>
                <w:szCs w:val="16"/>
              </w:rPr>
              <w:t xml:space="preserve">own </w:t>
            </w:r>
            <w:r>
              <w:rPr>
                <w:i/>
                <w:szCs w:val="16"/>
              </w:rPr>
              <w:t xml:space="preserve">prayerful and considered response to Giving in Grace. The request here is </w:t>
            </w:r>
            <w:r w:rsidR="008069AD">
              <w:rPr>
                <w:i/>
                <w:szCs w:val="16"/>
              </w:rPr>
              <w:t xml:space="preserve">to indicate </w:t>
            </w:r>
            <w:r>
              <w:rPr>
                <w:i/>
                <w:szCs w:val="16"/>
              </w:rPr>
              <w:t>your personal support and advocacy</w:t>
            </w:r>
            <w:r w:rsidR="008069AD">
              <w:rPr>
                <w:i/>
                <w:szCs w:val="16"/>
              </w:rPr>
              <w:t xml:space="preserve"> for this case statement as the basis of our Giving in Grace programme. </w:t>
            </w:r>
          </w:p>
        </w:tc>
      </w:tr>
    </w:tbl>
    <w:p w14:paraId="151CAC9F" w14:textId="77777777" w:rsidR="00094067" w:rsidRPr="006D7BC7" w:rsidRDefault="00094067" w:rsidP="00766154">
      <w:pPr>
        <w:pStyle w:val="GIG--BodyText"/>
        <w:tabs>
          <w:tab w:val="clear" w:pos="454"/>
          <w:tab w:val="left" w:pos="360"/>
        </w:tabs>
        <w:ind w:left="0" w:right="0" w:firstLine="0"/>
      </w:pPr>
    </w:p>
    <w:sectPr w:rsidR="00094067" w:rsidRPr="006D7BC7" w:rsidSect="00DF2DD8">
      <w:headerReference w:type="default" r:id="rId38"/>
      <w:pgSz w:w="11900" w:h="16840" w:code="9"/>
      <w:pgMar w:top="1702" w:right="680" w:bottom="1418" w:left="680" w:header="73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C30F9" w14:textId="77777777" w:rsidR="001B686A" w:rsidRDefault="001B686A" w:rsidP="00C2558A">
      <w:r>
        <w:separator/>
      </w:r>
    </w:p>
    <w:p w14:paraId="049FB2BA" w14:textId="77777777" w:rsidR="001B686A" w:rsidRDefault="001B686A" w:rsidP="00C2558A"/>
    <w:p w14:paraId="7D983D1E" w14:textId="77777777" w:rsidR="001B686A" w:rsidRDefault="001B686A" w:rsidP="00C2558A"/>
    <w:p w14:paraId="546DA6E7" w14:textId="77777777" w:rsidR="001B686A" w:rsidRDefault="001B686A" w:rsidP="00C2558A"/>
  </w:endnote>
  <w:endnote w:type="continuationSeparator" w:id="0">
    <w:p w14:paraId="1E0AFCE9" w14:textId="77777777" w:rsidR="001B686A" w:rsidRDefault="001B686A" w:rsidP="00C2558A">
      <w:r>
        <w:continuationSeparator/>
      </w:r>
    </w:p>
    <w:p w14:paraId="26953AC2" w14:textId="77777777" w:rsidR="001B686A" w:rsidRDefault="001B686A" w:rsidP="00C2558A"/>
    <w:p w14:paraId="45FBDC39" w14:textId="77777777" w:rsidR="001B686A" w:rsidRDefault="001B686A" w:rsidP="00C2558A"/>
    <w:p w14:paraId="6A3C55F0" w14:textId="77777777" w:rsidR="001B686A" w:rsidRDefault="001B686A" w:rsidP="00C2558A"/>
  </w:endnote>
  <w:endnote w:type="continuationNotice" w:id="1">
    <w:p w14:paraId="3AC0749E" w14:textId="77777777" w:rsidR="002174B6" w:rsidRDefault="002174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elina">
    <w:altName w:val="Courier New"/>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AD85" w14:textId="5EABF1EB" w:rsidR="001B686A" w:rsidRDefault="001B686A" w:rsidP="008F7954">
    <w:pPr>
      <w:tabs>
        <w:tab w:val="right" w:pos="454"/>
        <w:tab w:val="center" w:pos="5245"/>
        <w:tab w:val="right" w:pos="10490"/>
      </w:tabs>
      <w:ind w:right="50"/>
    </w:pPr>
    <w:r>
      <w:rPr>
        <w:b/>
        <w:color w:val="005695"/>
      </w:rPr>
      <w:t xml:space="preserve">© </w:t>
    </w:r>
    <w:r>
      <w:rPr>
        <w:color w:val="005695"/>
      </w:rPr>
      <w:t>Giving in Grace 2023</w:t>
    </w:r>
    <w:r>
      <w:tab/>
    </w:r>
    <w:r>
      <w:rPr>
        <w:color w:val="7F3F98"/>
      </w:rPr>
      <w:t>www.givingingrace.org</w:t>
    </w:r>
    <w:r>
      <w:tab/>
    </w:r>
    <w:r>
      <w:fldChar w:fldCharType="begin"/>
    </w:r>
    <w:r>
      <w:instrText xml:space="preserve"> PAGE   \* MERGEFORMAT </w:instrText>
    </w:r>
    <w:r>
      <w:fldChar w:fldCharType="separate"/>
    </w:r>
    <w:r w:rsidR="007269A5">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67657" w14:textId="77777777" w:rsidR="001B686A" w:rsidRPr="003D4BB5" w:rsidRDefault="001B686A" w:rsidP="00D57FA4">
    <w:pPr>
      <w:tabs>
        <w:tab w:val="left" w:pos="2595"/>
      </w:tabs>
      <w:rPr>
        <w:rFonts w:cs="Arial"/>
        <w:color w:val="006699"/>
      </w:rPr>
    </w:pPr>
    <w:r w:rsidRPr="00BD4E8A">
      <w:rPr>
        <w:b/>
      </w:rPr>
      <w:t>©</w:t>
    </w:r>
    <w:r>
      <w:rPr>
        <w:b/>
      </w:rPr>
      <w:t xml:space="preserve"> </w:t>
    </w:r>
    <w:r w:rsidRPr="00BD4E8A">
      <w:t>Giving in Grace</w:t>
    </w:r>
    <w:r w:rsidRPr="003D4BB5">
      <w:t xml:space="preserve"> </w:t>
    </w:r>
    <w:r>
      <w:tab/>
    </w:r>
    <w:r>
      <w:br/>
    </w:r>
    <w:r w:rsidRPr="003D4BB5">
      <w:rPr>
        <w:i/>
      </w:rPr>
      <w:t>www.givingingrace.org</w:t>
    </w:r>
    <w:r>
      <w:tab/>
    </w:r>
    <w:r>
      <w:tab/>
    </w:r>
    <w:r>
      <w:tab/>
    </w:r>
    <w:r>
      <w:tab/>
      <w:t>PAGE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CA944" w14:textId="77777777" w:rsidR="001B686A" w:rsidRDefault="001B686A" w:rsidP="00C2558A">
      <w:r>
        <w:separator/>
      </w:r>
    </w:p>
    <w:p w14:paraId="42E687BE" w14:textId="77777777" w:rsidR="001B686A" w:rsidRDefault="001B686A" w:rsidP="00C2558A"/>
    <w:p w14:paraId="20F26F66" w14:textId="77777777" w:rsidR="001B686A" w:rsidRDefault="001B686A" w:rsidP="00C2558A"/>
    <w:p w14:paraId="0FA85AB3" w14:textId="77777777" w:rsidR="001B686A" w:rsidRDefault="001B686A" w:rsidP="00C2558A"/>
  </w:footnote>
  <w:footnote w:type="continuationSeparator" w:id="0">
    <w:p w14:paraId="1126085E" w14:textId="77777777" w:rsidR="001B686A" w:rsidRDefault="001B686A" w:rsidP="00C2558A">
      <w:r>
        <w:continuationSeparator/>
      </w:r>
    </w:p>
    <w:p w14:paraId="7B1BB777" w14:textId="77777777" w:rsidR="001B686A" w:rsidRDefault="001B686A" w:rsidP="00C2558A"/>
    <w:p w14:paraId="715A4EB5" w14:textId="77777777" w:rsidR="001B686A" w:rsidRDefault="001B686A" w:rsidP="00C2558A"/>
    <w:p w14:paraId="308A66F9" w14:textId="77777777" w:rsidR="001B686A" w:rsidRDefault="001B686A" w:rsidP="00C2558A"/>
  </w:footnote>
  <w:footnote w:type="continuationNotice" w:id="1">
    <w:p w14:paraId="0BC57CC2" w14:textId="77777777" w:rsidR="002174B6" w:rsidRDefault="002174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2D78" w14:textId="77777777" w:rsidR="001B686A" w:rsidRPr="00EC6783" w:rsidRDefault="007269A5" w:rsidP="004F1A3A">
    <w:pPr>
      <w:pStyle w:val="Header"/>
      <w:tabs>
        <w:tab w:val="clear" w:pos="8640"/>
        <w:tab w:val="right" w:pos="10490"/>
      </w:tabs>
      <w:ind w:right="50"/>
      <w:jc w:val="right"/>
      <w:rPr>
        <w:rFonts w:ascii="Angelina" w:hAnsi="Angelina"/>
        <w:sz w:val="48"/>
        <w:szCs w:val="48"/>
      </w:rPr>
    </w:pPr>
    <w:r>
      <w:rPr>
        <w:rFonts w:ascii="Angelina" w:hAnsi="Angelina"/>
        <w:noProof/>
        <w:sz w:val="48"/>
        <w:szCs w:val="48"/>
      </w:rPr>
      <w:pict w14:anchorId="42625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65" type="#_x0000_t75" alt="Giving in Grace 2012 logo medium.tif" style="position:absolute;left:0;text-align:left;margin-left:39pt;margin-top:33.75pt;width:176.25pt;height:63.5pt;z-index:251658244;visibility:visible;mso-position-horizontal-relative:page;mso-position-vertical-relative:page">
          <v:imagedata r:id="rId1" o:title="Giving in Grace 2012 logo medium"/>
          <w10:wrap type="square" anchorx="page" anchory="page"/>
        </v:shape>
      </w:pict>
    </w:r>
  </w:p>
  <w:p w14:paraId="3A5B176E" w14:textId="77777777" w:rsidR="001B686A" w:rsidRPr="004F1A3A" w:rsidRDefault="007269A5" w:rsidP="004F1A3A">
    <w:pPr>
      <w:pStyle w:val="Header"/>
      <w:tabs>
        <w:tab w:val="clear" w:pos="8640"/>
        <w:tab w:val="right" w:pos="10490"/>
      </w:tabs>
      <w:ind w:right="0"/>
      <w:jc w:val="right"/>
      <w:rPr>
        <w:rFonts w:ascii="Angelina" w:hAnsi="Angelina"/>
        <w:color w:val="7F3F98"/>
        <w:sz w:val="96"/>
        <w:szCs w:val="96"/>
      </w:rPr>
    </w:pPr>
    <w:r>
      <w:rPr>
        <w:rFonts w:ascii="Angelina" w:hAnsi="Angelina"/>
        <w:noProof/>
        <w:color w:val="7F3F98"/>
        <w:sz w:val="96"/>
        <w:szCs w:val="96"/>
      </w:rPr>
      <w:pict w14:anchorId="52E0ABDF">
        <v:group id="_x0000_s2049" style="position:absolute;left:0;text-align:left;margin-left:-21pt;margin-top:21.3pt;width:615pt;height:111.75pt;z-index:-251658235;mso-wrap-distance-bottom:28.35pt;mso-position-horizontal-relative:page;mso-position-vertical-relative:page" coordorigin="680,554" coordsize="10520,2580" wrapcoords="16308 0 14634 0 11745 1674 11745 2679 11475 3181 10881 5023 10773 6530 10746 8037 10962 10716 10935 13395 10611 16074 27 18251 -27 18753 189 18753 -27 21433 81 21433 2835 21433 9801 19591 9774 18753 9990 18753 10962 16577 11205 13898 11205 13395 11097 10716 11178 8037 11394 5358 21600 4688 21600 3684 18630 2679 21600 1340 21600 167 16821 0 16308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">
          <v:shape id="_x0000_s2050" type="#_x0000_t75" style="position:absolute;left:680;top:554;width:10520;height:24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h&#10;WrLDAAAA2gAAAA8AAABkcnMvZG93bnJldi54bWxEj0+LwjAUxO+C3yG8BS+yTVdE3NoosiAogot/&#10;Lt4ezbOt27yUJtr67Y2w4HGYmd8w6aIzlbhT40rLCr6iGARxZnXJuYLTcfU5BeE8ssbKMil4kIPF&#10;vN9LMdG25T3dDz4XAcIuQQWF93UipcsKMugiWxMH72Ibgz7IJpe6wTbATSVHcTyRBksOCwXW9FNQ&#10;9ne4GQW7eHitM9P+XsvN+HvvV+fJFs9KDT665QyEp86/w//ttVYwgteVcAPk/A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FassMAAADaAAAADwAAAAAAAAAAAAAAAACcAgAA&#10;ZHJzL2Rvd25yZXYueG1sUEsFBgAAAAAEAAQA9wAAAIwDAAAAAA==&#10;">
            <v:imagedata r:id="rId2" o:title=""/>
          </v:shape>
          <v:shape id="_x0000_s2051" type="#_x0000_t75" style="position:absolute;left:680;top:734;width:10520;height:24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w&#10;zqDEAAAA2gAAAA8AAABkcnMvZG93bnJldi54bWxEj0uLwkAQhO8L/oehBW/rREWR6Cg+UDzssr7w&#10;3GbaJJjpCZkxxn+/syDssaiqr6jpvDGFqKlyuWUFvW4EgjixOudUwfm0+RyDcB5ZY2GZFLzIwXzW&#10;+phirO2TD1QffSoChF2MCjLvy1hKl2Rk0HVtSRy8m60M+iCrVOoKnwFuCtmPopE0mHNYyLCkVUbJ&#10;/fgwCr7Xj+Vws9uv6+vlZ9xbfg37q22pVKfdLCYgPDX+P/xu77SCAfxdCTdAz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bwzqDEAAAA2gAAAA8AAAAAAAAAAAAAAAAAnAIA&#10;AGRycy9kb3ducmV2LnhtbFBLBQYAAAAABAAEAPcAAACNAwAAAAA=&#10;">
            <v:imagedata r:id="rId3" o:title=""/>
          </v:shape>
          <w10:wrap anchorx="page" anchory="page"/>
        </v:group>
      </w:pict>
    </w:r>
    <w:r>
      <w:rPr>
        <w:rFonts w:ascii="Angelina" w:hAnsi="Angelina"/>
        <w:noProof/>
        <w:color w:val="7F3F98"/>
        <w:sz w:val="96"/>
        <w:szCs w:val="96"/>
      </w:rPr>
      <w:pict w14:anchorId="102E7AEF">
        <v:shape id="Picture 29" o:spid="_x0000_i1025" type="#_x0000_t75" alt="case_statement.tif" style="width:221.8pt;height:28.65pt;visibility:visible">
          <v:imagedata r:id="rId4" o:title="case_statement"/>
        </v:shape>
      </w:pict>
    </w:r>
  </w:p>
  <w:p w14:paraId="539EB1B3" w14:textId="77777777" w:rsidR="001B686A" w:rsidRDefault="001B686A" w:rsidP="004F1A3A">
    <w:pPr>
      <w:pStyle w:val="Header"/>
      <w:tabs>
        <w:tab w:val="clear" w:pos="8640"/>
        <w:tab w:val="right" w:pos="10773"/>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2900"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6581A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small_GiG_birds_case_statement.tif" style="position:absolute;margin-left:422.85pt;margin-top:-13.55pt;width:141.85pt;height:49.15pt;z-index:251658248;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5</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the church budget</w:t>
    </w:r>
    <w:r w:rsidR="001B686A">
      <w:rPr>
        <w:rFonts w:ascii="Angelina" w:hAnsi="Angelina"/>
        <w:noProof/>
        <w:color w:val="005695"/>
        <w:sz w:val="48"/>
        <w:szCs w:val="48"/>
      </w:rPr>
      <w:tab/>
    </w:r>
  </w:p>
  <w:p w14:paraId="29D4E80D" w14:textId="77777777" w:rsidR="001B686A" w:rsidRDefault="001B686A" w:rsidP="00DF2DD8">
    <w:pPr>
      <w:pStyle w:val="Header"/>
      <w:tabs>
        <w:tab w:val="clear" w:pos="8640"/>
        <w:tab w:val="right" w:pos="10773"/>
      </w:tabs>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67E6B"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39BCC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small_GiG_birds_case_statement.tif" style="position:absolute;margin-left:423.35pt;margin-top:-15.05pt;width:141.85pt;height:49.15pt;z-index:251658247;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6</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the gift array</w:t>
    </w:r>
    <w:r w:rsidR="001B686A">
      <w:rPr>
        <w:rFonts w:ascii="Angelina" w:hAnsi="Angelina"/>
        <w:noProof/>
        <w:color w:val="005695"/>
        <w:sz w:val="48"/>
        <w:szCs w:val="48"/>
      </w:rPr>
      <w:tab/>
    </w:r>
    <w:r w:rsidR="001B686A">
      <w:rPr>
        <w:rFonts w:ascii="Angelina" w:hAnsi="Angelina"/>
        <w:noProof/>
        <w:color w:val="005695"/>
        <w:sz w:val="48"/>
        <w:szCs w:val="48"/>
      </w:rPr>
      <w:tab/>
    </w:r>
  </w:p>
  <w:p w14:paraId="3FDCA736" w14:textId="77777777" w:rsidR="001B686A" w:rsidRDefault="001B686A" w:rsidP="00DF2DD8">
    <w:pPr>
      <w:pStyle w:val="Header"/>
      <w:tabs>
        <w:tab w:val="clear" w:pos="8640"/>
        <w:tab w:val="right" w:pos="10773"/>
      </w:tabs>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D1BF6"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1B599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2" type="#_x0000_t75" alt="small_GiG_birds_case_statement.tif" style="position:absolute;margin-left:422.85pt;margin-top:-14.55pt;width:141.85pt;height:49.2pt;z-index:251658246;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7</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questions for consultation</w:t>
    </w:r>
    <w:r w:rsidR="001B686A">
      <w:rPr>
        <w:rFonts w:ascii="Angelina" w:hAnsi="Angelina"/>
        <w:noProof/>
        <w:color w:val="005695"/>
        <w:sz w:val="48"/>
        <w:szCs w:val="48"/>
      </w:rPr>
      <w:tab/>
    </w:r>
  </w:p>
  <w:p w14:paraId="4D567319" w14:textId="77777777" w:rsidR="001B686A" w:rsidRDefault="001B686A" w:rsidP="00DF2DD8">
    <w:pPr>
      <w:pStyle w:val="Header"/>
      <w:tabs>
        <w:tab w:val="clear" w:pos="8640"/>
        <w:tab w:val="right" w:pos="10773"/>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397D" w14:textId="77777777" w:rsidR="001B686A" w:rsidRPr="000D4545" w:rsidRDefault="007269A5" w:rsidP="00C2558A">
    <w:r>
      <w:rPr>
        <w:noProof/>
      </w:rPr>
      <w:pict w14:anchorId="622EC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4" type="#_x0000_t75" style="position:absolute;margin-left:394.25pt;margin-top:-17.2pt;width:120.75pt;height:42.15pt;z-index:-251658239;visibility:visible" wrapcoords="-268 0 -268 20754 21734 20754 21734 0 -268 0">
          <v:imagedata r:id="rId1" o:title="giving in grace birds small"/>
          <w10:wrap type="tight"/>
        </v:shape>
      </w:pict>
    </w:r>
    <w:r>
      <w:rPr>
        <w:noProof/>
      </w:rPr>
      <w:pict w14:anchorId="38564B5D">
        <v:shape id="Picture 5" o:spid="_x0000_s2063" type="#_x0000_t75" alt="Giving in Grace 2012 logo.tif" style="position:absolute;margin-left:1.25pt;margin-top:-19.25pt;width:82.35pt;height:44.25pt;z-index:-251658240;visibility:visible" wrapcoords="-393 0 -393 21234 21639 21234 21639 0 -393 0">
          <v:imagedata r:id="rId2" o:title="Giving in Grace 2012 logo"/>
          <w10:wrap type="tight"/>
        </v:shape>
      </w:pict>
    </w:r>
  </w:p>
  <w:p w14:paraId="6E3D51BD" w14:textId="77777777" w:rsidR="001B686A" w:rsidRDefault="001B686A" w:rsidP="00C2558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A1A1"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6195F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alt="small_GiG_birds_case_statement.tif" style="position:absolute;margin-left:422.85pt;margin-top:-14.5pt;width:141.85pt;height:49.2pt;z-index:251658254;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1</w:t>
    </w:r>
    <w:r w:rsidR="001B686A" w:rsidRPr="007B10DD">
      <w:rPr>
        <w:rStyle w:val="Heading1Char"/>
        <w:rFonts w:eastAsia="MS Mincho"/>
        <w:b w:val="0"/>
      </w:rPr>
      <w:t>:</w:t>
    </w:r>
    <w:r w:rsidR="001B686A" w:rsidRPr="007B10DD">
      <w:rPr>
        <w:rStyle w:val="Heading1Char"/>
        <w:rFonts w:eastAsia="MS Mincho"/>
      </w:rPr>
      <w:t xml:space="preserve"> </w:t>
    </w:r>
    <w:r w:rsidR="001B686A" w:rsidRPr="007B10DD">
      <w:rPr>
        <w:rStyle w:val="Heading1Char"/>
        <w:rFonts w:eastAsia="MS Mincho"/>
        <w:i/>
      </w:rPr>
      <w:t>strengths, weaknesses &amp; plans</w:t>
    </w:r>
    <w:r w:rsidR="001B686A">
      <w:rPr>
        <w:rFonts w:ascii="Angelina" w:hAnsi="Angelina"/>
        <w:noProof/>
        <w:color w:val="005695"/>
        <w:sz w:val="48"/>
        <w:szCs w:val="48"/>
      </w:rPr>
      <w:t xml:space="preserve"> </w:t>
    </w:r>
    <w:r w:rsidR="001B686A">
      <w:rPr>
        <w:rFonts w:ascii="Angelina" w:hAnsi="Angelina"/>
        <w:noProof/>
        <w:color w:val="005695"/>
        <w:sz w:val="48"/>
        <w:szCs w:val="48"/>
      </w:rPr>
      <w:tab/>
    </w:r>
  </w:p>
  <w:p w14:paraId="74AB754D" w14:textId="77777777" w:rsidR="001B686A" w:rsidRDefault="001B686A" w:rsidP="004F1A3A">
    <w:pPr>
      <w:pStyle w:val="Header"/>
      <w:tabs>
        <w:tab w:val="clear" w:pos="8640"/>
        <w:tab w:val="right" w:pos="10773"/>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D16DB" w14:textId="77777777" w:rsidR="001B686A" w:rsidRPr="000D4545" w:rsidRDefault="007269A5" w:rsidP="00C2558A">
    <w:r>
      <w:rPr>
        <w:noProof/>
      </w:rPr>
      <w:pict w14:anchorId="5223A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394.25pt;margin-top:-17.2pt;width:120.75pt;height:42.15pt;z-index:-251658237;visibility:visible" wrapcoords="-268 0 -268 20754 21734 20754 21734 0 -268 0">
          <v:imagedata r:id="rId1" o:title="giving in grace birds small"/>
          <w10:wrap type="tight"/>
        </v:shape>
      </w:pict>
    </w:r>
    <w:r>
      <w:rPr>
        <w:noProof/>
      </w:rPr>
      <w:pict w14:anchorId="3CD6FD02">
        <v:shape id="_x0000_s2060" type="#_x0000_t75" alt="Giving in Grace 2012 logo.tif" style="position:absolute;margin-left:1.25pt;margin-top:-19.25pt;width:82.35pt;height:44.25pt;z-index:-251658238;visibility:visible" wrapcoords="-393 0 -393 21234 21639 21234 21639 0 -393 0">
          <v:imagedata r:id="rId2" o:title="Giving in Grace 2012 logo"/>
          <w10:wrap type="tight"/>
        </v:shape>
      </w:pict>
    </w:r>
  </w:p>
  <w:p w14:paraId="03F29AB7" w14:textId="77777777" w:rsidR="001B686A" w:rsidRDefault="001B686A" w:rsidP="00C2558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CC965"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1EB51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small_GiG_birds_case_statement.tif" style="position:absolute;margin-left:424.35pt;margin-top:-13.55pt;width:141.85pt;height:49.2pt;z-index:251658253;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2</w:t>
    </w:r>
    <w:r w:rsidR="001B686A" w:rsidRPr="007B10DD">
      <w:rPr>
        <w:rStyle w:val="Heading1Char"/>
        <w:rFonts w:eastAsia="MS Mincho"/>
        <w:b w:val="0"/>
      </w:rPr>
      <w:t>:</w:t>
    </w:r>
    <w:r w:rsidR="001B686A" w:rsidRPr="007B10DD">
      <w:rPr>
        <w:rStyle w:val="Heading1Char"/>
        <w:rFonts w:eastAsia="MS Mincho"/>
      </w:rPr>
      <w:t xml:space="preserve"> </w:t>
    </w:r>
    <w:r w:rsidR="001B686A" w:rsidRPr="007B10DD">
      <w:rPr>
        <w:rStyle w:val="Heading1Char"/>
        <w:rFonts w:eastAsia="MS Mincho"/>
        <w:i/>
      </w:rPr>
      <w:t>st</w:t>
    </w:r>
    <w:r w:rsidR="001B686A">
      <w:rPr>
        <w:rStyle w:val="Heading1Char"/>
        <w:rFonts w:eastAsia="MS Mincho"/>
        <w:i/>
      </w:rPr>
      <w:t>ewardship reflections</w:t>
    </w:r>
    <w:r w:rsidR="001B686A">
      <w:rPr>
        <w:rFonts w:ascii="Angelina" w:hAnsi="Angelina"/>
        <w:noProof/>
        <w:color w:val="005695"/>
        <w:sz w:val="48"/>
        <w:szCs w:val="48"/>
      </w:rPr>
      <w:tab/>
    </w:r>
  </w:p>
  <w:p w14:paraId="5EE6D2D9" w14:textId="77777777" w:rsidR="001B686A" w:rsidRDefault="001B686A" w:rsidP="004F1A3A">
    <w:pPr>
      <w:pStyle w:val="Header"/>
      <w:tabs>
        <w:tab w:val="clear" w:pos="8640"/>
        <w:tab w:val="right" w:pos="10773"/>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76C5"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246AB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small_GiG_birds_case_statement.tif" style="position:absolute;margin-left:421.8pt;margin-top:-14.05pt;width:141.85pt;height:49.15pt;z-index:251658252;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3a</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income &amp; expenditure</w:t>
    </w:r>
    <w:r w:rsidR="001B686A">
      <w:rPr>
        <w:rFonts w:ascii="Angelina" w:hAnsi="Angelina"/>
        <w:noProof/>
        <w:color w:val="005695"/>
        <w:sz w:val="48"/>
        <w:szCs w:val="48"/>
      </w:rPr>
      <w:tab/>
    </w:r>
  </w:p>
  <w:p w14:paraId="464354EF" w14:textId="77777777" w:rsidR="001B686A" w:rsidRDefault="001B686A" w:rsidP="00DF2DD8">
    <w:pPr>
      <w:pStyle w:val="Header"/>
      <w:tabs>
        <w:tab w:val="clear" w:pos="8640"/>
        <w:tab w:val="right" w:pos="10773"/>
      </w:tabs>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6D33"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2C05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small_GiG_birds_case_statement.tif" style="position:absolute;margin-left:422.35pt;margin-top:-16.55pt;width:141.85pt;height:49.2pt;z-index:251658251;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3b</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our levels of reserves</w:t>
    </w:r>
    <w:r w:rsidR="001B686A">
      <w:rPr>
        <w:rFonts w:ascii="Angelina" w:hAnsi="Angelina"/>
        <w:noProof/>
        <w:color w:val="005695"/>
        <w:sz w:val="48"/>
        <w:szCs w:val="48"/>
      </w:rPr>
      <w:tab/>
    </w:r>
  </w:p>
  <w:p w14:paraId="45C90E4D" w14:textId="77777777" w:rsidR="001B686A" w:rsidRDefault="001B686A" w:rsidP="00DF2DD8">
    <w:pPr>
      <w:pStyle w:val="Header"/>
      <w:tabs>
        <w:tab w:val="clear" w:pos="8640"/>
        <w:tab w:val="right" w:pos="10773"/>
      </w:tabs>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23EE9"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7C5E8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small_GiG_birds_case_statement.tif" style="position:absolute;margin-left:413.75pt;margin-top:-13pt;width:141.85pt;height:49.2pt;z-index:251658250;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3c</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our planned giving profile</w:t>
    </w:r>
    <w:r w:rsidR="001B686A">
      <w:rPr>
        <w:rFonts w:ascii="Angelina" w:hAnsi="Angelina"/>
        <w:noProof/>
        <w:color w:val="005695"/>
        <w:sz w:val="48"/>
        <w:szCs w:val="48"/>
      </w:rPr>
      <w:tab/>
    </w:r>
  </w:p>
  <w:p w14:paraId="68C437E6" w14:textId="77777777" w:rsidR="001B686A" w:rsidRDefault="001B686A" w:rsidP="00DF2DD8">
    <w:pPr>
      <w:pStyle w:val="Header"/>
      <w:tabs>
        <w:tab w:val="clear" w:pos="8640"/>
        <w:tab w:val="right" w:pos="10773"/>
      </w:tabs>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FF5A" w14:textId="77777777" w:rsidR="001B686A" w:rsidRPr="007B10DD" w:rsidRDefault="007269A5" w:rsidP="007B10DD">
    <w:pPr>
      <w:pStyle w:val="Header"/>
      <w:tabs>
        <w:tab w:val="clear" w:pos="8640"/>
        <w:tab w:val="right" w:pos="10490"/>
      </w:tabs>
      <w:ind w:right="0"/>
      <w:rPr>
        <w:rFonts w:ascii="Angelina" w:hAnsi="Angelina"/>
        <w:color w:val="005695"/>
        <w:sz w:val="48"/>
        <w:szCs w:val="48"/>
      </w:rPr>
    </w:pPr>
    <w:r>
      <w:rPr>
        <w:bCs/>
        <w:noProof/>
        <w:color w:val="7F3F98"/>
        <w:sz w:val="32"/>
        <w:szCs w:val="32"/>
      </w:rPr>
      <w:pict w14:anchorId="51A94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small_GiG_birds_case_statement.tif" style="position:absolute;margin-left:420.8pt;margin-top:-15.05pt;width:141.85pt;height:49.15pt;z-index:251658249;visibility:visible;mso-position-horizontal-relative:page">
          <v:imagedata r:id="rId1" o:title="small_GiG_birds_case_statement"/>
          <w10:wrap anchorx="page"/>
        </v:shape>
      </w:pict>
    </w:r>
    <w:r w:rsidR="001B686A" w:rsidRPr="007B10DD">
      <w:rPr>
        <w:rStyle w:val="Heading1Char"/>
        <w:rFonts w:eastAsia="MS Mincho"/>
        <w:b w:val="0"/>
      </w:rPr>
      <w:t>Section</w:t>
    </w:r>
    <w:r w:rsidR="001B686A" w:rsidRPr="007B10DD">
      <w:rPr>
        <w:rStyle w:val="Heading1Char"/>
        <w:rFonts w:eastAsia="MS Mincho"/>
      </w:rPr>
      <w:t xml:space="preserve"> </w:t>
    </w:r>
    <w:r w:rsidR="001B686A">
      <w:rPr>
        <w:rStyle w:val="Heading1Char"/>
        <w:rFonts w:eastAsia="MS Mincho"/>
      </w:rPr>
      <w:t>4</w:t>
    </w:r>
    <w:r w:rsidR="001B686A" w:rsidRPr="007B10DD">
      <w:rPr>
        <w:rStyle w:val="Heading1Char"/>
        <w:rFonts w:eastAsia="MS Mincho"/>
        <w:b w:val="0"/>
      </w:rPr>
      <w:t>:</w:t>
    </w:r>
    <w:r w:rsidR="001B686A" w:rsidRPr="007B10DD">
      <w:rPr>
        <w:rStyle w:val="Heading1Char"/>
        <w:rFonts w:eastAsia="MS Mincho"/>
      </w:rPr>
      <w:t xml:space="preserve"> </w:t>
    </w:r>
    <w:r w:rsidR="001B686A">
      <w:rPr>
        <w:rStyle w:val="Heading1Char"/>
        <w:rFonts w:eastAsia="MS Mincho"/>
        <w:i/>
      </w:rPr>
      <w:t>financial conclusions</w:t>
    </w:r>
    <w:r w:rsidR="001B686A">
      <w:rPr>
        <w:rFonts w:ascii="Angelina" w:hAnsi="Angelina"/>
        <w:noProof/>
        <w:color w:val="005695"/>
        <w:sz w:val="48"/>
        <w:szCs w:val="48"/>
      </w:rPr>
      <w:tab/>
    </w:r>
  </w:p>
  <w:p w14:paraId="3E79DDBD" w14:textId="77777777" w:rsidR="001B686A" w:rsidRDefault="001B686A" w:rsidP="00DF2DD8">
    <w:pPr>
      <w:pStyle w:val="Header"/>
      <w:tabs>
        <w:tab w:val="clear" w:pos="8640"/>
        <w:tab w:val="right" w:pos="10773"/>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80D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688A6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CA9D5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E6DD1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E7CC7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0C6F1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E6EE3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20EF3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BAE19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09202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341A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E016E"/>
    <w:multiLevelType w:val="hybridMultilevel"/>
    <w:tmpl w:val="EB363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991230"/>
    <w:multiLevelType w:val="hybridMultilevel"/>
    <w:tmpl w:val="03FC2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C1518B"/>
    <w:multiLevelType w:val="hybridMultilevel"/>
    <w:tmpl w:val="32CC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17159"/>
    <w:multiLevelType w:val="hybridMultilevel"/>
    <w:tmpl w:val="7B32A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AC030C"/>
    <w:multiLevelType w:val="hybridMultilevel"/>
    <w:tmpl w:val="AFA60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956726C"/>
    <w:multiLevelType w:val="hybridMultilevel"/>
    <w:tmpl w:val="F11C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BF3FEB"/>
    <w:multiLevelType w:val="hybridMultilevel"/>
    <w:tmpl w:val="93080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0D3834"/>
    <w:multiLevelType w:val="hybridMultilevel"/>
    <w:tmpl w:val="D0DC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44012"/>
    <w:multiLevelType w:val="hybridMultilevel"/>
    <w:tmpl w:val="639269B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0" w15:restartNumberingAfterBreak="0">
    <w:nsid w:val="391759EB"/>
    <w:multiLevelType w:val="hybridMultilevel"/>
    <w:tmpl w:val="C67288A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3EA21AD1"/>
    <w:multiLevelType w:val="hybridMultilevel"/>
    <w:tmpl w:val="9A1224AA"/>
    <w:lvl w:ilvl="0" w:tplc="7E22427E">
      <w:start w:val="1"/>
      <w:numFmt w:val="decimal"/>
      <w:lvlText w:val="%1."/>
      <w:lvlJc w:val="left"/>
      <w:pPr>
        <w:tabs>
          <w:tab w:val="num" w:pos="0"/>
        </w:tabs>
        <w:ind w:left="567" w:hanging="567"/>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927BD0"/>
    <w:multiLevelType w:val="hybridMultilevel"/>
    <w:tmpl w:val="4F1E9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5743E0"/>
    <w:multiLevelType w:val="hybridMultilevel"/>
    <w:tmpl w:val="5632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F735A4"/>
    <w:multiLevelType w:val="hybridMultilevel"/>
    <w:tmpl w:val="15B65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810F4"/>
    <w:multiLevelType w:val="hybridMultilevel"/>
    <w:tmpl w:val="4C8876F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BF45D97"/>
    <w:multiLevelType w:val="hybridMultilevel"/>
    <w:tmpl w:val="D5B40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44375C"/>
    <w:multiLevelType w:val="hybridMultilevel"/>
    <w:tmpl w:val="14988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8720D"/>
    <w:multiLevelType w:val="hybridMultilevel"/>
    <w:tmpl w:val="FA3A1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1E323A"/>
    <w:multiLevelType w:val="hybridMultilevel"/>
    <w:tmpl w:val="1282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7F06F8"/>
    <w:multiLevelType w:val="hybridMultilevel"/>
    <w:tmpl w:val="F746D0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F6316"/>
    <w:multiLevelType w:val="hybridMultilevel"/>
    <w:tmpl w:val="01128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D73A25"/>
    <w:multiLevelType w:val="hybridMultilevel"/>
    <w:tmpl w:val="DC50A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4"/>
  </w:num>
  <w:num w:numId="15">
    <w:abstractNumId w:val="15"/>
  </w:num>
  <w:num w:numId="16">
    <w:abstractNumId w:val="31"/>
  </w:num>
  <w:num w:numId="17">
    <w:abstractNumId w:val="32"/>
  </w:num>
  <w:num w:numId="18">
    <w:abstractNumId w:val="18"/>
  </w:num>
  <w:num w:numId="19">
    <w:abstractNumId w:val="21"/>
  </w:num>
  <w:num w:numId="20">
    <w:abstractNumId w:val="20"/>
  </w:num>
  <w:num w:numId="21">
    <w:abstractNumId w:val="19"/>
  </w:num>
  <w:num w:numId="22">
    <w:abstractNumId w:val="23"/>
  </w:num>
  <w:num w:numId="23">
    <w:abstractNumId w:val="29"/>
  </w:num>
  <w:num w:numId="24">
    <w:abstractNumId w:val="25"/>
  </w:num>
  <w:num w:numId="25">
    <w:abstractNumId w:val="30"/>
  </w:num>
  <w:num w:numId="26">
    <w:abstractNumId w:val="17"/>
  </w:num>
  <w:num w:numId="27">
    <w:abstractNumId w:val="26"/>
  </w:num>
  <w:num w:numId="28">
    <w:abstractNumId w:val="11"/>
  </w:num>
  <w:num w:numId="29">
    <w:abstractNumId w:val="22"/>
  </w:num>
  <w:num w:numId="30">
    <w:abstractNumId w:val="12"/>
  </w:num>
  <w:num w:numId="31">
    <w:abstractNumId w:val="28"/>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90"/>
  <w:displayHorizontalDrawingGridEvery w:val="2"/>
  <w:characterSpacingControl w:val="doNotCompress"/>
  <w:hdrShapeDefaults>
    <o:shapedefaults v:ext="edit" spidmax="2067">
      <o:colormru v:ext="edit" colors="white"/>
      <o:colormenu v:ext="edit" strokecolor="white"/>
    </o:shapedefaults>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1BCF"/>
    <w:rsid w:val="000022A9"/>
    <w:rsid w:val="00003DA1"/>
    <w:rsid w:val="00024A65"/>
    <w:rsid w:val="0004117F"/>
    <w:rsid w:val="000424A9"/>
    <w:rsid w:val="00043431"/>
    <w:rsid w:val="00045986"/>
    <w:rsid w:val="00057F76"/>
    <w:rsid w:val="00071268"/>
    <w:rsid w:val="00076542"/>
    <w:rsid w:val="000771F3"/>
    <w:rsid w:val="00082B86"/>
    <w:rsid w:val="00083C68"/>
    <w:rsid w:val="00087926"/>
    <w:rsid w:val="00094067"/>
    <w:rsid w:val="000A4E24"/>
    <w:rsid w:val="000A67FC"/>
    <w:rsid w:val="000B62F9"/>
    <w:rsid w:val="000C271F"/>
    <w:rsid w:val="000D18D6"/>
    <w:rsid w:val="000D4545"/>
    <w:rsid w:val="000F7766"/>
    <w:rsid w:val="00110F06"/>
    <w:rsid w:val="00114F5A"/>
    <w:rsid w:val="00117936"/>
    <w:rsid w:val="00133970"/>
    <w:rsid w:val="001347E9"/>
    <w:rsid w:val="00136522"/>
    <w:rsid w:val="00140036"/>
    <w:rsid w:val="00141DD0"/>
    <w:rsid w:val="00180654"/>
    <w:rsid w:val="00184197"/>
    <w:rsid w:val="001850B4"/>
    <w:rsid w:val="00185298"/>
    <w:rsid w:val="00185D95"/>
    <w:rsid w:val="001A099C"/>
    <w:rsid w:val="001B100A"/>
    <w:rsid w:val="001B686A"/>
    <w:rsid w:val="001D4B37"/>
    <w:rsid w:val="001D4CDF"/>
    <w:rsid w:val="001E1E29"/>
    <w:rsid w:val="00206C96"/>
    <w:rsid w:val="002174B6"/>
    <w:rsid w:val="002222F3"/>
    <w:rsid w:val="0023385D"/>
    <w:rsid w:val="00233A07"/>
    <w:rsid w:val="00234039"/>
    <w:rsid w:val="00234EE7"/>
    <w:rsid w:val="002367F6"/>
    <w:rsid w:val="00242FD2"/>
    <w:rsid w:val="00243D08"/>
    <w:rsid w:val="00244E79"/>
    <w:rsid w:val="00295B65"/>
    <w:rsid w:val="00295F1E"/>
    <w:rsid w:val="002B74DD"/>
    <w:rsid w:val="002C69A8"/>
    <w:rsid w:val="002D33AD"/>
    <w:rsid w:val="002D66A2"/>
    <w:rsid w:val="002E2092"/>
    <w:rsid w:val="002F368E"/>
    <w:rsid w:val="00300C77"/>
    <w:rsid w:val="00301893"/>
    <w:rsid w:val="00313525"/>
    <w:rsid w:val="00353A55"/>
    <w:rsid w:val="00355E83"/>
    <w:rsid w:val="00373D17"/>
    <w:rsid w:val="00375B4F"/>
    <w:rsid w:val="00380A36"/>
    <w:rsid w:val="003A14C3"/>
    <w:rsid w:val="003B02F7"/>
    <w:rsid w:val="003B654E"/>
    <w:rsid w:val="003B6E75"/>
    <w:rsid w:val="003D259E"/>
    <w:rsid w:val="003D4BB5"/>
    <w:rsid w:val="003E35B6"/>
    <w:rsid w:val="003F0ABB"/>
    <w:rsid w:val="003F0D8F"/>
    <w:rsid w:val="003F1A29"/>
    <w:rsid w:val="003F4FEF"/>
    <w:rsid w:val="003F566F"/>
    <w:rsid w:val="00400350"/>
    <w:rsid w:val="00401AB9"/>
    <w:rsid w:val="004060C2"/>
    <w:rsid w:val="004067AA"/>
    <w:rsid w:val="0042608C"/>
    <w:rsid w:val="00430C5A"/>
    <w:rsid w:val="00432FAC"/>
    <w:rsid w:val="0043366F"/>
    <w:rsid w:val="00444CAC"/>
    <w:rsid w:val="00444D52"/>
    <w:rsid w:val="00456144"/>
    <w:rsid w:val="00471F2D"/>
    <w:rsid w:val="00475623"/>
    <w:rsid w:val="00487E83"/>
    <w:rsid w:val="0049610D"/>
    <w:rsid w:val="00497917"/>
    <w:rsid w:val="004A138E"/>
    <w:rsid w:val="004B1180"/>
    <w:rsid w:val="004C1A85"/>
    <w:rsid w:val="004E3336"/>
    <w:rsid w:val="004E3A06"/>
    <w:rsid w:val="004F0EE1"/>
    <w:rsid w:val="004F1A3A"/>
    <w:rsid w:val="00507E6F"/>
    <w:rsid w:val="00512B1D"/>
    <w:rsid w:val="00532023"/>
    <w:rsid w:val="0054200B"/>
    <w:rsid w:val="00543DE8"/>
    <w:rsid w:val="0055186E"/>
    <w:rsid w:val="00554EBF"/>
    <w:rsid w:val="00571144"/>
    <w:rsid w:val="00597199"/>
    <w:rsid w:val="005A078E"/>
    <w:rsid w:val="005A0C4B"/>
    <w:rsid w:val="005A700E"/>
    <w:rsid w:val="005B2FEE"/>
    <w:rsid w:val="005B3C95"/>
    <w:rsid w:val="005C11E0"/>
    <w:rsid w:val="005C1856"/>
    <w:rsid w:val="005D2FF0"/>
    <w:rsid w:val="005D7483"/>
    <w:rsid w:val="005E546E"/>
    <w:rsid w:val="005E63BB"/>
    <w:rsid w:val="005F7362"/>
    <w:rsid w:val="00606438"/>
    <w:rsid w:val="00606B04"/>
    <w:rsid w:val="00627976"/>
    <w:rsid w:val="00642676"/>
    <w:rsid w:val="00644837"/>
    <w:rsid w:val="00691D57"/>
    <w:rsid w:val="00696E0B"/>
    <w:rsid w:val="00697901"/>
    <w:rsid w:val="006A39AA"/>
    <w:rsid w:val="006B1321"/>
    <w:rsid w:val="006B249D"/>
    <w:rsid w:val="006C1AF5"/>
    <w:rsid w:val="006D4F72"/>
    <w:rsid w:val="006D6083"/>
    <w:rsid w:val="006D7BC7"/>
    <w:rsid w:val="0071542E"/>
    <w:rsid w:val="007214CB"/>
    <w:rsid w:val="007269A5"/>
    <w:rsid w:val="007340A8"/>
    <w:rsid w:val="0073587B"/>
    <w:rsid w:val="00736F82"/>
    <w:rsid w:val="0074673F"/>
    <w:rsid w:val="007609DE"/>
    <w:rsid w:val="00765D65"/>
    <w:rsid w:val="00766154"/>
    <w:rsid w:val="00770188"/>
    <w:rsid w:val="00771653"/>
    <w:rsid w:val="00773DC2"/>
    <w:rsid w:val="00781C89"/>
    <w:rsid w:val="00783C37"/>
    <w:rsid w:val="007A475D"/>
    <w:rsid w:val="007A6371"/>
    <w:rsid w:val="007B10DD"/>
    <w:rsid w:val="007B50BF"/>
    <w:rsid w:val="007C2BF5"/>
    <w:rsid w:val="007C68A5"/>
    <w:rsid w:val="007D21F4"/>
    <w:rsid w:val="007E3825"/>
    <w:rsid w:val="007F2701"/>
    <w:rsid w:val="007F3BED"/>
    <w:rsid w:val="007F6B15"/>
    <w:rsid w:val="00800581"/>
    <w:rsid w:val="0080403F"/>
    <w:rsid w:val="008069AD"/>
    <w:rsid w:val="008256EB"/>
    <w:rsid w:val="00852AE7"/>
    <w:rsid w:val="00857DDC"/>
    <w:rsid w:val="00857F6E"/>
    <w:rsid w:val="0086787C"/>
    <w:rsid w:val="00871F6E"/>
    <w:rsid w:val="00883C6A"/>
    <w:rsid w:val="00894AB3"/>
    <w:rsid w:val="0089673C"/>
    <w:rsid w:val="008C1BAD"/>
    <w:rsid w:val="008C31B8"/>
    <w:rsid w:val="008D0F4C"/>
    <w:rsid w:val="008D1BFA"/>
    <w:rsid w:val="008D4DB8"/>
    <w:rsid w:val="008D6EA7"/>
    <w:rsid w:val="008F087A"/>
    <w:rsid w:val="008F7954"/>
    <w:rsid w:val="00912CC1"/>
    <w:rsid w:val="0092029E"/>
    <w:rsid w:val="0093184F"/>
    <w:rsid w:val="009338CB"/>
    <w:rsid w:val="00936BFD"/>
    <w:rsid w:val="00946A3F"/>
    <w:rsid w:val="00947C21"/>
    <w:rsid w:val="00960354"/>
    <w:rsid w:val="009614FD"/>
    <w:rsid w:val="00970C5C"/>
    <w:rsid w:val="009751F7"/>
    <w:rsid w:val="00981017"/>
    <w:rsid w:val="00986CF4"/>
    <w:rsid w:val="00992283"/>
    <w:rsid w:val="009A52D6"/>
    <w:rsid w:val="009B2D0F"/>
    <w:rsid w:val="009C1FA8"/>
    <w:rsid w:val="009E4575"/>
    <w:rsid w:val="009F3F8D"/>
    <w:rsid w:val="00A05FD6"/>
    <w:rsid w:val="00A10BD3"/>
    <w:rsid w:val="00A31C74"/>
    <w:rsid w:val="00A431AD"/>
    <w:rsid w:val="00A51F19"/>
    <w:rsid w:val="00A5549E"/>
    <w:rsid w:val="00A71838"/>
    <w:rsid w:val="00A9155B"/>
    <w:rsid w:val="00A9221D"/>
    <w:rsid w:val="00AA1BCF"/>
    <w:rsid w:val="00AA2040"/>
    <w:rsid w:val="00AA3963"/>
    <w:rsid w:val="00B12F85"/>
    <w:rsid w:val="00B24E1A"/>
    <w:rsid w:val="00B41E41"/>
    <w:rsid w:val="00B43D70"/>
    <w:rsid w:val="00B46BAC"/>
    <w:rsid w:val="00B53EBC"/>
    <w:rsid w:val="00B5602B"/>
    <w:rsid w:val="00B66D58"/>
    <w:rsid w:val="00B67DD1"/>
    <w:rsid w:val="00B735C9"/>
    <w:rsid w:val="00B86A50"/>
    <w:rsid w:val="00B95FFC"/>
    <w:rsid w:val="00B966D0"/>
    <w:rsid w:val="00BA7929"/>
    <w:rsid w:val="00BB6E49"/>
    <w:rsid w:val="00BB773F"/>
    <w:rsid w:val="00BC64B8"/>
    <w:rsid w:val="00BD4E8A"/>
    <w:rsid w:val="00BD5B73"/>
    <w:rsid w:val="00C054BD"/>
    <w:rsid w:val="00C10232"/>
    <w:rsid w:val="00C10F82"/>
    <w:rsid w:val="00C12932"/>
    <w:rsid w:val="00C166BD"/>
    <w:rsid w:val="00C201F9"/>
    <w:rsid w:val="00C2558A"/>
    <w:rsid w:val="00C31930"/>
    <w:rsid w:val="00C45FD5"/>
    <w:rsid w:val="00C50231"/>
    <w:rsid w:val="00C621AF"/>
    <w:rsid w:val="00C6344F"/>
    <w:rsid w:val="00C77FA4"/>
    <w:rsid w:val="00C8122A"/>
    <w:rsid w:val="00C9026B"/>
    <w:rsid w:val="00CB1CC4"/>
    <w:rsid w:val="00CB515C"/>
    <w:rsid w:val="00CC0CCD"/>
    <w:rsid w:val="00CC243F"/>
    <w:rsid w:val="00CD26B6"/>
    <w:rsid w:val="00CE04CA"/>
    <w:rsid w:val="00CE6D9E"/>
    <w:rsid w:val="00CF3539"/>
    <w:rsid w:val="00CF5C85"/>
    <w:rsid w:val="00CF69C0"/>
    <w:rsid w:val="00D02870"/>
    <w:rsid w:val="00D04B3F"/>
    <w:rsid w:val="00D05E8C"/>
    <w:rsid w:val="00D13FF6"/>
    <w:rsid w:val="00D16828"/>
    <w:rsid w:val="00D27619"/>
    <w:rsid w:val="00D33BA0"/>
    <w:rsid w:val="00D43A32"/>
    <w:rsid w:val="00D4580F"/>
    <w:rsid w:val="00D465EB"/>
    <w:rsid w:val="00D5244A"/>
    <w:rsid w:val="00D52A30"/>
    <w:rsid w:val="00D5731F"/>
    <w:rsid w:val="00D57FA4"/>
    <w:rsid w:val="00D6327B"/>
    <w:rsid w:val="00D96911"/>
    <w:rsid w:val="00D96B61"/>
    <w:rsid w:val="00DA0121"/>
    <w:rsid w:val="00DA4C3D"/>
    <w:rsid w:val="00DD1B6F"/>
    <w:rsid w:val="00DD46A9"/>
    <w:rsid w:val="00DD759E"/>
    <w:rsid w:val="00DF217B"/>
    <w:rsid w:val="00DF2DD8"/>
    <w:rsid w:val="00E0087C"/>
    <w:rsid w:val="00E02AFE"/>
    <w:rsid w:val="00E0506E"/>
    <w:rsid w:val="00E20746"/>
    <w:rsid w:val="00E3693C"/>
    <w:rsid w:val="00E37C66"/>
    <w:rsid w:val="00E82C9F"/>
    <w:rsid w:val="00E874FB"/>
    <w:rsid w:val="00E87509"/>
    <w:rsid w:val="00E93523"/>
    <w:rsid w:val="00EB081E"/>
    <w:rsid w:val="00EB0969"/>
    <w:rsid w:val="00EB35EC"/>
    <w:rsid w:val="00EB41C1"/>
    <w:rsid w:val="00EC050B"/>
    <w:rsid w:val="00EC6783"/>
    <w:rsid w:val="00ED2BCA"/>
    <w:rsid w:val="00ED73BA"/>
    <w:rsid w:val="00EE7EF8"/>
    <w:rsid w:val="00EF686B"/>
    <w:rsid w:val="00EF76E7"/>
    <w:rsid w:val="00F0181F"/>
    <w:rsid w:val="00F24D21"/>
    <w:rsid w:val="00F31136"/>
    <w:rsid w:val="00F407D5"/>
    <w:rsid w:val="00F43588"/>
    <w:rsid w:val="00F43CE8"/>
    <w:rsid w:val="00F5065C"/>
    <w:rsid w:val="00F53162"/>
    <w:rsid w:val="00F846B6"/>
    <w:rsid w:val="00F947FA"/>
    <w:rsid w:val="00F976E7"/>
    <w:rsid w:val="00FA094A"/>
    <w:rsid w:val="00FA2CCD"/>
    <w:rsid w:val="00FA6FBE"/>
    <w:rsid w:val="00FB5D78"/>
    <w:rsid w:val="00FB64A7"/>
    <w:rsid w:val="00FB694F"/>
    <w:rsid w:val="00FB7875"/>
    <w:rsid w:val="00FC12CE"/>
    <w:rsid w:val="00FC34FA"/>
    <w:rsid w:val="00FD0E14"/>
    <w:rsid w:val="00FF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colormru v:ext="edit" colors="white"/>
      <o:colormenu v:ext="edit" strokecolor="white"/>
    </o:shapedefaults>
    <o:shapelayout v:ext="edit">
      <o:idmap v:ext="edit" data="1"/>
    </o:shapelayout>
  </w:shapeDefaults>
  <w:decimalSymbol w:val="."/>
  <w:listSeparator w:val=","/>
  <w14:docId w14:val="3C581605"/>
  <w15:chartTrackingRefBased/>
  <w15:docId w15:val="{5CA40E9C-1373-4606-B2CE-AC0776D6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B37"/>
    <w:pPr>
      <w:widowControl w:val="0"/>
      <w:tabs>
        <w:tab w:val="left" w:pos="454"/>
      </w:tabs>
      <w:suppressAutoHyphens/>
      <w:spacing w:after="120"/>
      <w:ind w:right="142"/>
    </w:pPr>
    <w:rPr>
      <w:rFonts w:ascii="Verdana" w:eastAsia="Times New Roman" w:hAnsi="Verdana"/>
      <w:color w:val="000000"/>
      <w:sz w:val="21"/>
      <w:szCs w:val="18"/>
    </w:rPr>
  </w:style>
  <w:style w:type="paragraph" w:styleId="Heading1">
    <w:name w:val="heading 1"/>
    <w:basedOn w:val="Normal"/>
    <w:next w:val="Normal"/>
    <w:link w:val="Heading1Char"/>
    <w:uiPriority w:val="9"/>
    <w:qFormat/>
    <w:rsid w:val="004F1A3A"/>
    <w:pPr>
      <w:widowControl/>
      <w:tabs>
        <w:tab w:val="clear" w:pos="454"/>
      </w:tabs>
      <w:suppressAutoHyphens w:val="0"/>
      <w:ind w:right="0"/>
      <w:outlineLvl w:val="0"/>
    </w:pPr>
    <w:rPr>
      <w:b/>
      <w:bCs/>
      <w:color w:val="7F3F98"/>
      <w:sz w:val="32"/>
      <w:szCs w:val="32"/>
      <w:lang w:val="x-none"/>
    </w:rPr>
  </w:style>
  <w:style w:type="paragraph" w:styleId="Heading2">
    <w:name w:val="heading 2"/>
    <w:basedOn w:val="GIG-locatorBlueBold"/>
    <w:next w:val="Normal"/>
    <w:link w:val="Heading2Char"/>
    <w:autoRedefine/>
    <w:qFormat/>
    <w:rsid w:val="00507E6F"/>
    <w:pPr>
      <w:spacing w:before="120" w:after="60"/>
      <w:jc w:val="left"/>
      <w:outlineLvl w:val="1"/>
    </w:pPr>
    <w:rPr>
      <w:rFonts w:ascii="Verdana" w:hAnsi="Verdana"/>
      <w:color w:val="005695"/>
      <w:sz w:val="24"/>
    </w:rPr>
  </w:style>
  <w:style w:type="paragraph" w:styleId="Heading3">
    <w:name w:val="heading 3"/>
    <w:basedOn w:val="Normal"/>
    <w:next w:val="Normal"/>
    <w:link w:val="Heading3Char"/>
    <w:uiPriority w:val="9"/>
    <w:unhideWhenUsed/>
    <w:qFormat/>
    <w:rsid w:val="00DF217B"/>
    <w:pPr>
      <w:spacing w:before="120"/>
      <w:ind w:right="144"/>
      <w:outlineLvl w:val="2"/>
    </w:pPr>
    <w:rPr>
      <w:b/>
      <w:color w:val="7F3F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C77"/>
    <w:pPr>
      <w:tabs>
        <w:tab w:val="center" w:pos="4320"/>
        <w:tab w:val="right" w:pos="8640"/>
      </w:tabs>
    </w:pPr>
    <w:rPr>
      <w:rFonts w:ascii="Cambria" w:eastAsia="MS Mincho" w:hAnsi="Cambria"/>
      <w:color w:val="auto"/>
      <w:sz w:val="24"/>
      <w:szCs w:val="24"/>
      <w:lang w:val="en-US" w:eastAsia="x-none"/>
    </w:rPr>
  </w:style>
  <w:style w:type="character" w:customStyle="1" w:styleId="HeaderChar">
    <w:name w:val="Header Char"/>
    <w:link w:val="Header"/>
    <w:uiPriority w:val="99"/>
    <w:rsid w:val="00300C77"/>
    <w:rPr>
      <w:sz w:val="24"/>
      <w:szCs w:val="24"/>
      <w:lang w:val="en-US"/>
    </w:rPr>
  </w:style>
  <w:style w:type="paragraph" w:styleId="Footer">
    <w:name w:val="footer"/>
    <w:basedOn w:val="Normal"/>
    <w:link w:val="FooterChar"/>
    <w:uiPriority w:val="99"/>
    <w:unhideWhenUsed/>
    <w:rsid w:val="00300C77"/>
    <w:pPr>
      <w:tabs>
        <w:tab w:val="center" w:pos="4320"/>
        <w:tab w:val="right" w:pos="8640"/>
      </w:tabs>
    </w:pPr>
    <w:rPr>
      <w:rFonts w:ascii="Cambria" w:eastAsia="MS Mincho" w:hAnsi="Cambria"/>
      <w:color w:val="auto"/>
      <w:sz w:val="24"/>
      <w:szCs w:val="24"/>
      <w:lang w:val="en-US" w:eastAsia="x-none"/>
    </w:rPr>
  </w:style>
  <w:style w:type="character" w:customStyle="1" w:styleId="FooterChar">
    <w:name w:val="Footer Char"/>
    <w:link w:val="Footer"/>
    <w:uiPriority w:val="99"/>
    <w:rsid w:val="00300C77"/>
    <w:rPr>
      <w:sz w:val="24"/>
      <w:szCs w:val="24"/>
      <w:lang w:val="en-US"/>
    </w:rPr>
  </w:style>
  <w:style w:type="character" w:customStyle="1" w:styleId="Heading2Char">
    <w:name w:val="Heading 2 Char"/>
    <w:link w:val="Heading2"/>
    <w:rsid w:val="00507E6F"/>
    <w:rPr>
      <w:rFonts w:ascii="Verdana" w:eastAsia="Times New Roman" w:hAnsi="Verdana"/>
      <w:b/>
      <w:color w:val="005695"/>
      <w:sz w:val="24"/>
      <w:szCs w:val="18"/>
      <w:lang w:val="x-none"/>
    </w:rPr>
  </w:style>
  <w:style w:type="character" w:customStyle="1" w:styleId="Heading3Char">
    <w:name w:val="Heading 3 Char"/>
    <w:link w:val="Heading3"/>
    <w:uiPriority w:val="9"/>
    <w:rsid w:val="00DF217B"/>
    <w:rPr>
      <w:rFonts w:ascii="Verdana" w:eastAsia="Times New Roman" w:hAnsi="Verdana"/>
      <w:b/>
      <w:color w:val="7F3F98"/>
      <w:sz w:val="21"/>
      <w:szCs w:val="18"/>
    </w:rPr>
  </w:style>
  <w:style w:type="character" w:styleId="PageNumber">
    <w:name w:val="page number"/>
    <w:uiPriority w:val="99"/>
    <w:semiHidden/>
    <w:unhideWhenUsed/>
    <w:rsid w:val="000D4545"/>
  </w:style>
  <w:style w:type="paragraph" w:styleId="BalloonText">
    <w:name w:val="Balloon Text"/>
    <w:basedOn w:val="Normal"/>
    <w:link w:val="BalloonTextChar"/>
    <w:uiPriority w:val="99"/>
    <w:semiHidden/>
    <w:unhideWhenUsed/>
    <w:rsid w:val="00300C77"/>
    <w:rPr>
      <w:rFonts w:ascii="Lucida Grande" w:eastAsia="MS Mincho" w:hAnsi="Lucida Grande"/>
      <w:color w:val="auto"/>
      <w:sz w:val="18"/>
      <w:lang w:val="en-US" w:eastAsia="x-none"/>
    </w:rPr>
  </w:style>
  <w:style w:type="character" w:customStyle="1" w:styleId="BalloonTextChar">
    <w:name w:val="Balloon Text Char"/>
    <w:link w:val="BalloonText"/>
    <w:uiPriority w:val="99"/>
    <w:semiHidden/>
    <w:rsid w:val="00300C77"/>
    <w:rPr>
      <w:rFonts w:ascii="Lucida Grande" w:hAnsi="Lucida Grande" w:cs="Lucida Grande"/>
      <w:sz w:val="18"/>
      <w:szCs w:val="18"/>
      <w:lang w:val="en-US"/>
    </w:rPr>
  </w:style>
  <w:style w:type="paragraph" w:styleId="Quote">
    <w:name w:val="Quote"/>
    <w:aliases w:val="notes"/>
    <w:basedOn w:val="Normal"/>
    <w:next w:val="Normal"/>
    <w:link w:val="QuoteChar"/>
    <w:uiPriority w:val="29"/>
    <w:qFormat/>
    <w:rsid w:val="00EF76E7"/>
    <w:rPr>
      <w:i/>
      <w:sz w:val="18"/>
      <w:lang w:val="x-none"/>
    </w:rPr>
  </w:style>
  <w:style w:type="character" w:customStyle="1" w:styleId="Heading1Char">
    <w:name w:val="Heading 1 Char"/>
    <w:link w:val="Heading1"/>
    <w:uiPriority w:val="9"/>
    <w:rsid w:val="004F1A3A"/>
    <w:rPr>
      <w:rFonts w:ascii="Verdana" w:eastAsia="Times New Roman" w:hAnsi="Verdana"/>
      <w:b/>
      <w:bCs/>
      <w:color w:val="7F3F98"/>
      <w:sz w:val="32"/>
      <w:szCs w:val="32"/>
      <w:lang w:eastAsia="en-GB"/>
    </w:rPr>
  </w:style>
  <w:style w:type="character" w:customStyle="1" w:styleId="QuoteChar">
    <w:name w:val="Quote Char"/>
    <w:aliases w:val="notes Char"/>
    <w:link w:val="Quote"/>
    <w:uiPriority w:val="29"/>
    <w:rsid w:val="00EF76E7"/>
    <w:rPr>
      <w:rFonts w:ascii="Verdana" w:eastAsia="Times New Roman" w:hAnsi="Verdana"/>
      <w:i/>
      <w:color w:val="000000"/>
      <w:sz w:val="18"/>
      <w:szCs w:val="18"/>
      <w:lang w:eastAsia="en-GB"/>
    </w:rPr>
  </w:style>
  <w:style w:type="paragraph" w:styleId="ListParagraph">
    <w:name w:val="List Paragraph"/>
    <w:basedOn w:val="Normal"/>
    <w:uiPriority w:val="34"/>
    <w:rsid w:val="009E4575"/>
    <w:pPr>
      <w:ind w:left="720"/>
      <w:contextualSpacing/>
    </w:pPr>
  </w:style>
  <w:style w:type="paragraph" w:customStyle="1" w:styleId="GIG--heading">
    <w:name w:val="GIG--heading"/>
    <w:basedOn w:val="Normal"/>
    <w:link w:val="GIG--headingChar"/>
    <w:rsid w:val="009E4575"/>
    <w:rPr>
      <w:rFonts w:ascii="Arial" w:hAnsi="Arial"/>
      <w:b/>
      <w:color w:val="3366CC"/>
      <w:sz w:val="20"/>
      <w:szCs w:val="20"/>
      <w:lang w:val="x-none" w:eastAsia="x-none"/>
    </w:rPr>
  </w:style>
  <w:style w:type="character" w:customStyle="1" w:styleId="GIG--headingChar">
    <w:name w:val="GIG--heading Char"/>
    <w:link w:val="GIG--heading"/>
    <w:rsid w:val="009E4575"/>
    <w:rPr>
      <w:rFonts w:ascii="Arial" w:eastAsia="Times New Roman" w:hAnsi="Arial" w:cs="Arial Unicode MS"/>
      <w:b/>
      <w:color w:val="3366CC"/>
    </w:rPr>
  </w:style>
  <w:style w:type="paragraph" w:customStyle="1" w:styleId="StyleGIG--BodyTextLeft0cmFirstline0cmRight0cm">
    <w:name w:val="Style GIG--BodyText + Left:  0 cm First line:  0 cm Right:  0 cm"/>
    <w:basedOn w:val="Normal"/>
    <w:rsid w:val="009E4575"/>
    <w:pPr>
      <w:spacing w:line="310" w:lineRule="exact"/>
    </w:pPr>
  </w:style>
  <w:style w:type="paragraph" w:customStyle="1" w:styleId="GIG--BodyText">
    <w:name w:val="GIG--BodyText"/>
    <w:link w:val="GIG--BodyTextCharChar"/>
    <w:rsid w:val="005A700E"/>
    <w:pPr>
      <w:widowControl w:val="0"/>
      <w:tabs>
        <w:tab w:val="left" w:pos="454"/>
      </w:tabs>
      <w:suppressAutoHyphens/>
      <w:spacing w:line="320" w:lineRule="exact"/>
      <w:ind w:left="142" w:right="142" w:firstLine="454"/>
    </w:pPr>
    <w:rPr>
      <w:rFonts w:ascii="Arial" w:eastAsia="Times New Roman" w:hAnsi="Arial" w:cs="Arial Unicode MS"/>
      <w:color w:val="000000"/>
      <w:szCs w:val="24"/>
      <w:lang w:eastAsia="en-US"/>
    </w:rPr>
  </w:style>
  <w:style w:type="character" w:customStyle="1" w:styleId="GIG--BodyTextCharChar">
    <w:name w:val="GIG--BodyText Char Char"/>
    <w:link w:val="GIG--BodyText"/>
    <w:rsid w:val="005A700E"/>
    <w:rPr>
      <w:rFonts w:ascii="Arial" w:eastAsia="Times New Roman" w:hAnsi="Arial" w:cs="Arial Unicode MS"/>
      <w:color w:val="000000"/>
      <w:szCs w:val="24"/>
      <w:lang w:val="en-GB" w:eastAsia="en-US" w:bidi="ar-SA"/>
    </w:rPr>
  </w:style>
  <w:style w:type="paragraph" w:customStyle="1" w:styleId="GIG-locatorBlueBold">
    <w:name w:val="GIG-locatorBlueBold"/>
    <w:basedOn w:val="Normal"/>
    <w:link w:val="GIG-locatorBlueBoldChar"/>
    <w:rsid w:val="005A700E"/>
    <w:pPr>
      <w:widowControl/>
      <w:tabs>
        <w:tab w:val="clear" w:pos="454"/>
      </w:tabs>
      <w:suppressAutoHyphens w:val="0"/>
      <w:spacing w:before="80"/>
      <w:ind w:right="0"/>
      <w:jc w:val="right"/>
    </w:pPr>
    <w:rPr>
      <w:rFonts w:ascii="Arial" w:hAnsi="Arial"/>
      <w:b/>
      <w:color w:val="3366CC"/>
      <w:sz w:val="18"/>
      <w:lang w:val="x-none"/>
    </w:rPr>
  </w:style>
  <w:style w:type="character" w:customStyle="1" w:styleId="GIG-locatorBlueBoldChar">
    <w:name w:val="GIG-locatorBlueBold Char"/>
    <w:link w:val="GIG-locatorBlueBold"/>
    <w:rsid w:val="005A700E"/>
    <w:rPr>
      <w:rFonts w:ascii="Arial" w:eastAsia="Times New Roman" w:hAnsi="Arial" w:cs="Arial"/>
      <w:b/>
      <w:color w:val="3366CC"/>
      <w:sz w:val="18"/>
      <w:szCs w:val="18"/>
      <w:lang w:eastAsia="en-GB"/>
    </w:rPr>
  </w:style>
  <w:style w:type="character" w:styleId="Hyperlink">
    <w:name w:val="Hyperlink"/>
    <w:semiHidden/>
    <w:rsid w:val="005A700E"/>
    <w:rPr>
      <w:color w:val="0000FF"/>
      <w:u w:val="single"/>
    </w:rPr>
  </w:style>
  <w:style w:type="paragraph" w:customStyle="1" w:styleId="GiG-section">
    <w:name w:val="GiG-section"/>
    <w:basedOn w:val="Heading1"/>
    <w:rsid w:val="005A700E"/>
    <w:pPr>
      <w:keepNext/>
      <w:spacing w:before="240" w:after="60" w:line="320" w:lineRule="exact"/>
    </w:pPr>
    <w:rPr>
      <w:rFonts w:ascii="Arial" w:hAnsi="Arial" w:cs="Arial"/>
      <w:color w:val="3366CC"/>
      <w:kern w:val="32"/>
    </w:rPr>
  </w:style>
  <w:style w:type="paragraph" w:customStyle="1" w:styleId="section">
    <w:name w:val="section"/>
    <w:basedOn w:val="GiG-section"/>
    <w:rsid w:val="005A700E"/>
  </w:style>
  <w:style w:type="table" w:styleId="TableGrid">
    <w:name w:val="Table Grid"/>
    <w:basedOn w:val="TableNormal"/>
    <w:uiPriority w:val="59"/>
    <w:rsid w:val="00BC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thisChar">
    <w:name w:val="edit this! Char"/>
    <w:rsid w:val="00771653"/>
    <w:rPr>
      <w:rFonts w:ascii="Verdana" w:hAnsi="Verdana" w:cs="Arial"/>
      <w:b/>
      <w:color w:val="FF0000"/>
      <w:sz w:val="20"/>
      <w:szCs w:val="20"/>
    </w:rPr>
  </w:style>
  <w:style w:type="paragraph" w:customStyle="1" w:styleId="instructions-deletethis">
    <w:name w:val="instructions - delete this!"/>
    <w:basedOn w:val="Normal"/>
    <w:link w:val="instructions-deletethisChar"/>
    <w:qFormat/>
    <w:rsid w:val="0055186E"/>
    <w:pPr>
      <w:widowControl/>
      <w:tabs>
        <w:tab w:val="clear" w:pos="454"/>
      </w:tabs>
      <w:suppressAutoHyphens w:val="0"/>
      <w:spacing w:after="0"/>
      <w:ind w:right="0"/>
    </w:pPr>
    <w:rPr>
      <w:b/>
      <w:i/>
      <w:color w:val="FF0000"/>
      <w:sz w:val="20"/>
      <w:szCs w:val="24"/>
      <w:lang w:val="x-none"/>
    </w:rPr>
  </w:style>
  <w:style w:type="character" w:customStyle="1" w:styleId="instructions-deletethisChar">
    <w:name w:val="instructions - delete this! Char"/>
    <w:link w:val="instructions-deletethis"/>
    <w:rsid w:val="0055186E"/>
    <w:rPr>
      <w:rFonts w:ascii="Verdana" w:eastAsia="Times New Roman" w:hAnsi="Verdana"/>
      <w:b/>
      <w:i/>
      <w:color w:val="FF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7726">
      <w:bodyDiv w:val="1"/>
      <w:marLeft w:val="0"/>
      <w:marRight w:val="0"/>
      <w:marTop w:val="0"/>
      <w:marBottom w:val="0"/>
      <w:divBdr>
        <w:top w:val="none" w:sz="0" w:space="0" w:color="auto"/>
        <w:left w:val="none" w:sz="0" w:space="0" w:color="auto"/>
        <w:bottom w:val="none" w:sz="0" w:space="0" w:color="auto"/>
        <w:right w:val="none" w:sz="0" w:space="0" w:color="auto"/>
      </w:divBdr>
    </w:div>
    <w:div w:id="290552980">
      <w:bodyDiv w:val="1"/>
      <w:marLeft w:val="0"/>
      <w:marRight w:val="0"/>
      <w:marTop w:val="0"/>
      <w:marBottom w:val="0"/>
      <w:divBdr>
        <w:top w:val="none" w:sz="0" w:space="0" w:color="auto"/>
        <w:left w:val="none" w:sz="0" w:space="0" w:color="auto"/>
        <w:bottom w:val="none" w:sz="0" w:space="0" w:color="auto"/>
        <w:right w:val="none" w:sz="0" w:space="0" w:color="auto"/>
      </w:divBdr>
    </w:div>
    <w:div w:id="375083883">
      <w:bodyDiv w:val="1"/>
      <w:marLeft w:val="0"/>
      <w:marRight w:val="0"/>
      <w:marTop w:val="0"/>
      <w:marBottom w:val="0"/>
      <w:divBdr>
        <w:top w:val="none" w:sz="0" w:space="0" w:color="auto"/>
        <w:left w:val="none" w:sz="0" w:space="0" w:color="auto"/>
        <w:bottom w:val="none" w:sz="0" w:space="0" w:color="auto"/>
        <w:right w:val="none" w:sz="0" w:space="0" w:color="auto"/>
      </w:divBdr>
    </w:div>
    <w:div w:id="1203205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hyperlink" Target="http://www.givingingrace.org/Income-and-Expenditure" TargetMode="External"/><Relationship Id="rId34" Type="http://schemas.openxmlformats.org/officeDocument/2006/relationships/header" Target="header10.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ivingingrace.org/Reserves" TargetMode="External"/><Relationship Id="rId32" Type="http://schemas.openxmlformats.org/officeDocument/2006/relationships/hyperlink" Target="http://www.givingingrace.org/The-Budget" TargetMode="Externa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yperlink" Target="https://www.givingingrace.org/Planned-Giving"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givingingrace.org/Giving-Profile" TargetMode="External"/><Relationship Id="rId30" Type="http://schemas.openxmlformats.org/officeDocument/2006/relationships/header" Target="header8.xml"/><Relationship Id="rId35" Type="http://schemas.openxmlformats.org/officeDocument/2006/relationships/hyperlink" Target="http://www.givingingrace.org/Gift-Array"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pierce\AppData\Roaming\Microsoft\Templates\template_princip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6" ma:contentTypeDescription="Create a new document." ma:contentTypeScope="" ma:versionID="124eeac974571d492517327a64cf4f99">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d2e60d8efc2467b5b74e1bfaf3364c6c"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6485F-0129-4D03-9535-67A7051007E4}">
  <ds:schemaRefs>
    <ds:schemaRef ds:uri="http://schemas.microsoft.com/office/2006/metadata/longProperties"/>
  </ds:schemaRefs>
</ds:datastoreItem>
</file>

<file path=customXml/itemProps2.xml><?xml version="1.0" encoding="utf-8"?>
<ds:datastoreItem xmlns:ds="http://schemas.openxmlformats.org/officeDocument/2006/customXml" ds:itemID="{96317B19-F5A4-4620-9CE9-A9AAFFFF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01B608-2F48-43D6-B62A-150F428DFA4E}">
  <ds:schemaRefs>
    <ds:schemaRef ds:uri="http://schemas.microsoft.com/sharepoint/v3/contenttype/forms"/>
  </ds:schemaRefs>
</ds:datastoreItem>
</file>

<file path=customXml/itemProps4.xml><?xml version="1.0" encoding="utf-8"?>
<ds:datastoreItem xmlns:ds="http://schemas.openxmlformats.org/officeDocument/2006/customXml" ds:itemID="{B55063AE-1F31-4A2E-B4E1-4CD083D05CE1}">
  <ds:schemaRefs>
    <ds:schemaRef ds:uri="http://purl.org/dc/terms/"/>
    <ds:schemaRef ds:uri="http://purl.org/dc/elements/1.1/"/>
    <ds:schemaRef ds:uri="http://purl.org/dc/dcmitype/"/>
    <ds:schemaRef ds:uri="http://schemas.microsoft.com/office/2006/metadata/properties"/>
    <ds:schemaRef ds:uri="http://schemas.microsoft.com/office/infopath/2007/PartnerControls"/>
    <ds:schemaRef ds:uri="9a113436-36c4-4bb8-bf3f-c2e5cea57c75"/>
    <ds:schemaRef ds:uri="http://schemas.microsoft.com/office/2006/documentManagement/types"/>
    <ds:schemaRef ds:uri="http://schemas.openxmlformats.org/package/2006/metadata/core-properties"/>
    <ds:schemaRef ds:uri="89ec9d6b-749f-4275-8867-6e7232cee970"/>
    <ds:schemaRef ds:uri="http://www.w3.org/XML/1998/namespace"/>
  </ds:schemaRefs>
</ds:datastoreItem>
</file>

<file path=customXml/itemProps5.xml><?xml version="1.0" encoding="utf-8"?>
<ds:datastoreItem xmlns:ds="http://schemas.openxmlformats.org/officeDocument/2006/customXml" ds:itemID="{8D6F6149-DF18-4E4E-8EB2-A3731CDB0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template_principles</Template>
  <TotalTime>132</TotalTime>
  <Pages>11</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Diocese of Liverpool</Company>
  <LinksUpToDate>false</LinksUpToDate>
  <CharactersWithSpaces>11187</CharactersWithSpaces>
  <SharedDoc>false</SharedDoc>
  <HLinks>
    <vt:vector size="36" baseType="variant">
      <vt:variant>
        <vt:i4>6881333</vt:i4>
      </vt:variant>
      <vt:variant>
        <vt:i4>15</vt:i4>
      </vt:variant>
      <vt:variant>
        <vt:i4>0</vt:i4>
      </vt:variant>
      <vt:variant>
        <vt:i4>5</vt:i4>
      </vt:variant>
      <vt:variant>
        <vt:lpwstr>http://www.givingingrace.org/Gift-Array</vt:lpwstr>
      </vt:variant>
      <vt:variant>
        <vt:lpwstr/>
      </vt:variant>
      <vt:variant>
        <vt:i4>2359404</vt:i4>
      </vt:variant>
      <vt:variant>
        <vt:i4>12</vt:i4>
      </vt:variant>
      <vt:variant>
        <vt:i4>0</vt:i4>
      </vt:variant>
      <vt:variant>
        <vt:i4>5</vt:i4>
      </vt:variant>
      <vt:variant>
        <vt:lpwstr>http://www.givingingrace.org/The-Budget</vt:lpwstr>
      </vt:variant>
      <vt:variant>
        <vt:lpwstr/>
      </vt:variant>
      <vt:variant>
        <vt:i4>8126506</vt:i4>
      </vt:variant>
      <vt:variant>
        <vt:i4>9</vt:i4>
      </vt:variant>
      <vt:variant>
        <vt:i4>0</vt:i4>
      </vt:variant>
      <vt:variant>
        <vt:i4>5</vt:i4>
      </vt:variant>
      <vt:variant>
        <vt:lpwstr>http://www.givingingrace.org/Giving-Profile</vt:lpwstr>
      </vt:variant>
      <vt:variant>
        <vt:lpwstr/>
      </vt:variant>
      <vt:variant>
        <vt:i4>4194381</vt:i4>
      </vt:variant>
      <vt:variant>
        <vt:i4>6</vt:i4>
      </vt:variant>
      <vt:variant>
        <vt:i4>0</vt:i4>
      </vt:variant>
      <vt:variant>
        <vt:i4>5</vt:i4>
      </vt:variant>
      <vt:variant>
        <vt:lpwstr>http://www.givingingrace.org/Reserves</vt:lpwstr>
      </vt:variant>
      <vt:variant>
        <vt:lpwstr/>
      </vt:variant>
      <vt:variant>
        <vt:i4>2097213</vt:i4>
      </vt:variant>
      <vt:variant>
        <vt:i4>3</vt:i4>
      </vt:variant>
      <vt:variant>
        <vt:i4>0</vt:i4>
      </vt:variant>
      <vt:variant>
        <vt:i4>5</vt:i4>
      </vt:variant>
      <vt:variant>
        <vt:lpwstr>http://www.givingingrace.org/Income-and-Expenditure</vt:lpwstr>
      </vt:variant>
      <vt:variant>
        <vt:lpwstr/>
      </vt:variant>
      <vt:variant>
        <vt:i4>917593</vt:i4>
      </vt:variant>
      <vt:variant>
        <vt:i4>0</vt:i4>
      </vt:variant>
      <vt:variant>
        <vt:i4>0</vt:i4>
      </vt:variant>
      <vt:variant>
        <vt:i4>5</vt:i4>
      </vt:variant>
      <vt:variant>
        <vt:lpwstr>https://www.givingingrace.org/Planned-Giving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Pierce</dc:creator>
  <cp:keywords/>
  <cp:lastModifiedBy>Steve Pierce</cp:lastModifiedBy>
  <cp:revision>14</cp:revision>
  <cp:lastPrinted>2013-06-21T13:10:00Z</cp:lastPrinted>
  <dcterms:created xsi:type="dcterms:W3CDTF">2023-04-04T18:11:00Z</dcterms:created>
  <dcterms:modified xsi:type="dcterms:W3CDTF">2023-04-20T15:33:00Z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administrators</vt:lpwstr>
  </property>
  <property fmtid="{D5CDD505-2E9C-101B-9397-08002B2CF9AE}" pid="3" name="Order">
    <vt:lpwstr>43300.0000000000</vt:lpwstr>
  </property>
  <property fmtid="{D5CDD505-2E9C-101B-9397-08002B2CF9AE}" pid="4" name="display_urn:schemas-microsoft-com:office:office#Author">
    <vt:lpwstr>Gordon Fath</vt:lpwstr>
  </property>
  <property fmtid="{D5CDD505-2E9C-101B-9397-08002B2CF9AE}" pid="5" name="ContentTypeId">
    <vt:lpwstr>0x0101</vt:lpwstr>
  </property>
  <property fmtid="{D5CDD505-2E9C-101B-9397-08002B2CF9AE}" pid="6" name="MediaServiceImageTags">
    <vt:lpwstr/>
  </property>
</Properties>
</file>